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F3A911" w14:textId="7AFE380E" w:rsidR="0055424B" w:rsidRDefault="0055424B" w:rsidP="0055424B">
      <w:pPr>
        <w:rPr>
          <w:noProof/>
        </w:rPr>
      </w:pPr>
      <w:bookmarkStart w:id="0" w:name="_GoBack"/>
      <w:bookmarkEnd w:id="0"/>
      <w:r>
        <w:rPr>
          <w:noProof/>
        </w:rPr>
        <w:drawing>
          <wp:anchor distT="0" distB="0" distL="114300" distR="114300" simplePos="0" relativeHeight="251724813" behindDoc="0" locked="0" layoutInCell="1" allowOverlap="1" wp14:anchorId="1D34267A" wp14:editId="74B4CED0">
            <wp:simplePos x="0" y="0"/>
            <wp:positionH relativeFrom="page">
              <wp:posOffset>2733040</wp:posOffset>
            </wp:positionH>
            <wp:positionV relativeFrom="page">
              <wp:posOffset>457199</wp:posOffset>
            </wp:positionV>
            <wp:extent cx="4582160" cy="3442043"/>
            <wp:effectExtent l="0" t="0" r="0" b="12700"/>
            <wp:wrapTight wrapText="bothSides">
              <wp:wrapPolygon edited="0">
                <wp:start x="0" y="0"/>
                <wp:lineTo x="0" y="21520"/>
                <wp:lineTo x="21432" y="21520"/>
                <wp:lineTo x="21432" y="0"/>
                <wp:lineTo x="0" y="0"/>
              </wp:wrapPolygon>
            </wp:wrapTight>
            <wp:docPr id="594" name="Picture 1" descr="Macintosh HD:Users:sndaquila:Downloads:ELE 301:firstdaypictures:4363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ndaquila:Downloads:ELE 301:firstdaypictures:43630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2160" cy="34420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1EA">
        <w:rPr>
          <w:noProof/>
        </w:rPr>
        <mc:AlternateContent>
          <mc:Choice Requires="wps">
            <w:drawing>
              <wp:anchor distT="0" distB="0" distL="114300" distR="114300" simplePos="0" relativeHeight="251675649" behindDoc="0" locked="0" layoutInCell="1" allowOverlap="1" wp14:anchorId="576F001E" wp14:editId="586450CB">
                <wp:simplePos x="0" y="0"/>
                <wp:positionH relativeFrom="page">
                  <wp:posOffset>3047365</wp:posOffset>
                </wp:positionH>
                <wp:positionV relativeFrom="page">
                  <wp:posOffset>9029700</wp:posOffset>
                </wp:positionV>
                <wp:extent cx="2055495" cy="218440"/>
                <wp:effectExtent l="0" t="0" r="0" b="10160"/>
                <wp:wrapTight wrapText="bothSides">
                  <wp:wrapPolygon edited="0">
                    <wp:start x="267" y="0"/>
                    <wp:lineTo x="267" y="20093"/>
                    <wp:lineTo x="21086" y="20093"/>
                    <wp:lineTo x="21086" y="0"/>
                    <wp:lineTo x="267" y="0"/>
                  </wp:wrapPolygon>
                </wp:wrapTight>
                <wp:docPr id="58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D668C79" w14:textId="77777777" w:rsidR="009835CA" w:rsidRPr="00301FC9" w:rsidRDefault="009835CA" w:rsidP="002F0162">
                            <w:pPr>
                              <w:jc w:val="right"/>
                              <w:rPr>
                                <w:color w:val="91BC2B" w:themeColor="accent2"/>
                                <w:sz w:val="28"/>
                              </w:rPr>
                            </w:pPr>
                            <w:r>
                              <w:rPr>
                                <w:color w:val="91BC2B" w:themeColor="accent2"/>
                                <w:sz w:val="28"/>
                              </w:rPr>
                              <w:t>Continued on page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margin-left:239.95pt;margin-top:711pt;width:161.85pt;height:17.2pt;z-index:2516756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" filled="f" stroked="f">
                <v:textbox inset=",0,,0">
                  <w:txbxContent>
                    <w:p w14:paraId="5D668C79" w14:textId="77777777" w:rsidR="009835CA" w:rsidRPr="00301FC9" w:rsidRDefault="009835CA" w:rsidP="002F0162">
                      <w:pPr>
                        <w:jc w:val="right"/>
                        <w:rPr>
                          <w:color w:val="91BC2B" w:themeColor="accent2"/>
                          <w:sz w:val="28"/>
                        </w:rPr>
                      </w:pPr>
                      <w:r>
                        <w:rPr>
                          <w:color w:val="91BC2B" w:themeColor="accent2"/>
                          <w:sz w:val="28"/>
                        </w:rPr>
                        <w:t>Continued on page 4</w:t>
                      </w:r>
                    </w:p>
                  </w:txbxContent>
                </v:textbox>
                <w10:wrap type="tight" anchorx="page" anchory="page"/>
              </v:shape>
            </w:pict>
          </mc:Fallback>
        </mc:AlternateContent>
      </w:r>
      <w:r w:rsidR="002F0162">
        <w:rPr>
          <w:noProof/>
        </w:rPr>
        <w:drawing>
          <wp:anchor distT="0" distB="0" distL="114300" distR="114300" simplePos="0" relativeHeight="251713542" behindDoc="0" locked="0" layoutInCell="1" allowOverlap="1" wp14:anchorId="368B33E5" wp14:editId="4A5BBBEC">
            <wp:simplePos x="0" y="0"/>
            <wp:positionH relativeFrom="page">
              <wp:posOffset>5217795</wp:posOffset>
            </wp:positionH>
            <wp:positionV relativeFrom="page">
              <wp:posOffset>7835900</wp:posOffset>
            </wp:positionV>
            <wp:extent cx="1981200" cy="1371600"/>
            <wp:effectExtent l="0" t="0" r="0" b="0"/>
            <wp:wrapTight wrapText="bothSides">
              <wp:wrapPolygon edited="0">
                <wp:start x="9969" y="0"/>
                <wp:lineTo x="7200" y="1200"/>
                <wp:lineTo x="3877" y="4800"/>
                <wp:lineTo x="3877" y="6800"/>
                <wp:lineTo x="2492" y="7600"/>
                <wp:lineTo x="1938" y="9600"/>
                <wp:lineTo x="1938" y="13200"/>
                <wp:lineTo x="277" y="14400"/>
                <wp:lineTo x="554" y="18800"/>
                <wp:lineTo x="3046" y="20400"/>
                <wp:lineTo x="5815" y="20400"/>
                <wp:lineTo x="16892" y="19600"/>
                <wp:lineTo x="21046" y="17600"/>
                <wp:lineTo x="20769" y="8800"/>
                <wp:lineTo x="19385" y="6800"/>
                <wp:lineTo x="19662" y="5200"/>
                <wp:lineTo x="15508" y="1200"/>
                <wp:lineTo x="13015" y="0"/>
                <wp:lineTo x="9969" y="0"/>
              </wp:wrapPolygon>
            </wp:wrapTight>
            <wp:docPr id="608" name="Picture 3" descr=":nfc12 photos:42-15728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c12 photos:42-15728842.png"/>
                    <pic:cNvPicPr>
                      <a:picLocks noChangeAspect="1" noChangeArrowheads="1"/>
                    </pic:cNvPicPr>
                  </pic:nvPicPr>
                  <pic:blipFill>
                    <a:blip r:embed="rId9"/>
                    <a:srcRect l="3941" t="26108" r="10837" b="14778"/>
                    <a:stretch>
                      <a:fillRect/>
                    </a:stretch>
                  </pic:blipFill>
                  <pic:spPr bwMode="auto">
                    <a:xfrm>
                      <a:off x="0" y="0"/>
                      <a:ext cx="1981200" cy="1371600"/>
                    </a:xfrm>
                    <a:prstGeom prst="rect">
                      <a:avLst/>
                    </a:prstGeom>
                    <a:noFill/>
                    <a:ln w="9525">
                      <a:noFill/>
                      <a:miter lim="800000"/>
                      <a:headEnd/>
                      <a:tailEnd/>
                    </a:ln>
                  </pic:spPr>
                </pic:pic>
              </a:graphicData>
            </a:graphic>
          </wp:anchor>
        </w:drawing>
      </w:r>
      <w:r w:rsidR="002F0162">
        <w:rPr>
          <w:noProof/>
        </w:rPr>
        <mc:AlternateContent>
          <mc:Choice Requires="wps">
            <w:drawing>
              <wp:anchor distT="0" distB="0" distL="114300" distR="114300" simplePos="0" relativeHeight="251676673" behindDoc="0" locked="0" layoutInCell="0" allowOverlap="1" wp14:anchorId="20902E10" wp14:editId="5643E4B7">
                <wp:simplePos x="0" y="0"/>
                <wp:positionH relativeFrom="page">
                  <wp:posOffset>533400</wp:posOffset>
                </wp:positionH>
                <wp:positionV relativeFrom="page">
                  <wp:posOffset>2235200</wp:posOffset>
                </wp:positionV>
                <wp:extent cx="2133600" cy="1536700"/>
                <wp:effectExtent l="0" t="0" r="0" b="12700"/>
                <wp:wrapTight wrapText="bothSides">
                  <wp:wrapPolygon edited="0">
                    <wp:start x="257" y="0"/>
                    <wp:lineTo x="257" y="21421"/>
                    <wp:lineTo x="21086" y="21421"/>
                    <wp:lineTo x="21086" y="0"/>
                    <wp:lineTo x="257" y="0"/>
                  </wp:wrapPolygon>
                </wp:wrapTight>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53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CF58B4" w14:textId="77777777" w:rsidR="009835CA" w:rsidRPr="00301FC9" w:rsidRDefault="009835CA" w:rsidP="002F0162">
                            <w:pPr>
                              <w:pStyle w:val="BoxHeading-Small"/>
                            </w:pPr>
                            <w:r>
                              <w:t>An inside look at Dr. Pan’s class attending Robbins Elementary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42pt;margin-top:176pt;width:168pt;height:121pt;z-index:251676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" o:allowincell="f" filled="f" stroked="f">
                <v:textbox inset=",0,,0">
                  <w:txbxContent>
                    <w:p w14:paraId="20CF58B4" w14:textId="77777777" w:rsidR="009835CA" w:rsidRPr="00301FC9" w:rsidRDefault="009835CA" w:rsidP="002F0162">
                      <w:pPr>
                        <w:pStyle w:val="BoxHeading-Small"/>
                      </w:pPr>
                      <w:r>
                        <w:t>An inside look at Dr. Pan’s class attending Robbins Elementary</w:t>
                      </w:r>
                    </w:p>
                  </w:txbxContent>
                </v:textbox>
                <w10:wrap type="tight" anchorx="page" anchory="page"/>
              </v:shape>
            </w:pict>
          </mc:Fallback>
        </mc:AlternateContent>
      </w:r>
      <w:r w:rsidR="002F0162">
        <w:rPr>
          <w:noProof/>
        </w:rPr>
        <mc:AlternateContent>
          <mc:Choice Requires="wps">
            <w:drawing>
              <wp:anchor distT="0" distB="0" distL="114300" distR="114300" simplePos="0" relativeHeight="251680769" behindDoc="0" locked="0" layoutInCell="1" allowOverlap="1" wp14:anchorId="05AA3692" wp14:editId="6DFC3CB4">
                <wp:simplePos x="0" y="0"/>
                <wp:positionH relativeFrom="page">
                  <wp:posOffset>527685</wp:posOffset>
                </wp:positionH>
                <wp:positionV relativeFrom="page">
                  <wp:posOffset>4187825</wp:posOffset>
                </wp:positionV>
                <wp:extent cx="2205355" cy="380365"/>
                <wp:effectExtent l="0" t="0" r="0" b="635"/>
                <wp:wrapTight wrapText="bothSides">
                  <wp:wrapPolygon edited="0">
                    <wp:start x="249" y="0"/>
                    <wp:lineTo x="249" y="20194"/>
                    <wp:lineTo x="21146" y="20194"/>
                    <wp:lineTo x="21146" y="0"/>
                    <wp:lineTo x="249"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E8499EC" w14:textId="77777777" w:rsidR="009835CA" w:rsidRPr="002F0162" w:rsidRDefault="009835CA" w:rsidP="002F0162">
                            <w:pPr>
                              <w:pStyle w:val="Date"/>
                              <w:rPr>
                                <w:sz w:val="32"/>
                                <w:szCs w:val="32"/>
                              </w:rPr>
                            </w:pPr>
                            <w:r w:rsidRPr="002F0162">
                              <w:rPr>
                                <w:sz w:val="32"/>
                                <w:szCs w:val="32"/>
                              </w:rPr>
                              <w:t xml:space="preserve">Friday, </w:t>
                            </w:r>
                            <w:proofErr w:type="spellStart"/>
                            <w:r w:rsidRPr="002F0162">
                              <w:rPr>
                                <w:sz w:val="32"/>
                                <w:szCs w:val="32"/>
                              </w:rPr>
                              <w:t>Febrary</w:t>
                            </w:r>
                            <w:proofErr w:type="spellEnd"/>
                            <w:r w:rsidRPr="002F0162">
                              <w:rPr>
                                <w:sz w:val="32"/>
                                <w:szCs w:val="32"/>
                              </w:rPr>
                              <w:t xml:space="preserve"> 22nd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margin-left:41.55pt;margin-top:329.75pt;width:173.65pt;height:29.9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" filled="f" stroked="f">
                <v:textbox inset=",0,,0">
                  <w:txbxContent>
                    <w:p w14:paraId="2E8499EC" w14:textId="77777777" w:rsidR="009835CA" w:rsidRPr="002F0162" w:rsidRDefault="009835CA" w:rsidP="002F0162">
                      <w:pPr>
                        <w:pStyle w:val="Date"/>
                        <w:rPr>
                          <w:sz w:val="32"/>
                          <w:szCs w:val="32"/>
                        </w:rPr>
                      </w:pPr>
                      <w:r w:rsidRPr="002F0162">
                        <w:rPr>
                          <w:sz w:val="32"/>
                          <w:szCs w:val="32"/>
                        </w:rPr>
                        <w:t xml:space="preserve">Friday, </w:t>
                      </w:r>
                      <w:proofErr w:type="spellStart"/>
                      <w:r w:rsidRPr="002F0162">
                        <w:rPr>
                          <w:sz w:val="32"/>
                          <w:szCs w:val="32"/>
                        </w:rPr>
                        <w:t>Febrary</w:t>
                      </w:r>
                      <w:proofErr w:type="spellEnd"/>
                      <w:r w:rsidRPr="002F0162">
                        <w:rPr>
                          <w:sz w:val="32"/>
                          <w:szCs w:val="32"/>
                        </w:rPr>
                        <w:t xml:space="preserve"> 22nd</w:t>
                      </w:r>
                    </w:p>
                  </w:txbxContent>
                </v:textbox>
                <w10:wrap type="tight" anchorx="page" anchory="page"/>
              </v:shape>
            </w:pict>
          </mc:Fallback>
        </mc:AlternateContent>
      </w:r>
      <w:r w:rsidR="007D1497">
        <w:rPr>
          <w:noProof/>
        </w:rPr>
        <mc:AlternateContent>
          <mc:Choice Requires="wpg">
            <w:drawing>
              <wp:anchor distT="0" distB="0" distL="114300" distR="114300" simplePos="0" relativeHeight="251656192" behindDoc="0" locked="0" layoutInCell="1" allowOverlap="1" wp14:anchorId="05B977E3" wp14:editId="0A4F3C94">
                <wp:simplePos x="0" y="0"/>
                <wp:positionH relativeFrom="page">
                  <wp:posOffset>2910205</wp:posOffset>
                </wp:positionH>
                <wp:positionV relativeFrom="page">
                  <wp:posOffset>5970905</wp:posOffset>
                </wp:positionV>
                <wp:extent cx="4288790" cy="3362325"/>
                <wp:effectExtent l="0" t="0" r="0" b="15875"/>
                <wp:wrapThrough wrapText="bothSides">
                  <wp:wrapPolygon edited="0">
                    <wp:start x="128" y="0"/>
                    <wp:lineTo x="128" y="21539"/>
                    <wp:lineTo x="21363" y="21539"/>
                    <wp:lineTo x="21363" y="0"/>
                    <wp:lineTo x="128" y="0"/>
                  </wp:wrapPolygon>
                </wp:wrapThrough>
                <wp:docPr id="23" name="Group 23"/>
                <wp:cNvGraphicFramePr/>
                <a:graphic xmlns:a="http://schemas.openxmlformats.org/drawingml/2006/main">
                  <a:graphicData uri="http://schemas.microsoft.com/office/word/2010/wordprocessingGroup">
                    <wpg:wgp>
                      <wpg:cNvGrpSpPr/>
                      <wpg:grpSpPr>
                        <a:xfrm>
                          <a:off x="0" y="0"/>
                          <a:ext cx="4288790" cy="3362325"/>
                          <a:chOff x="0" y="0"/>
                          <a:chExt cx="4288790" cy="3362325"/>
                        </a:xfrm>
                        <a:extLst>
                          <a:ext uri="{0CCBE362-F206-4b92-989A-16890622DB6E}">
                            <ma14:wrappingTextBoxFlag xmlns:ma14="http://schemas.microsoft.com/office/mac/drawingml/2011/main" val="1"/>
                          </a:ext>
                        </a:extLst>
                      </wpg:grpSpPr>
                      <wps:wsp>
                        <wps:cNvPr id="582" name="Text Box 851"/>
                        <wps:cNvSpPr txBox="1">
                          <a:spLocks noChangeArrowheads="1"/>
                        </wps:cNvSpPr>
                        <wps:spPr bwMode="auto">
                          <a:xfrm>
                            <a:off x="0" y="0"/>
                            <a:ext cx="4288790"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 name="Text Box 2"/>
                        <wps:cNvSpPr txBox="1"/>
                        <wps:spPr>
                          <a:xfrm>
                            <a:off x="91440" y="0"/>
                            <a:ext cx="4105910" cy="1814830"/>
                          </a:xfrm>
                          <a:prstGeom prst="rect">
                            <a:avLst/>
                          </a:prstGeom>
                          <a:noFill/>
                          <a:ln>
                            <a:noFill/>
                          </a:ln>
                          <a:effectLst/>
                          <a:extLst>
                            <a:ext uri="{C572A759-6A51-4108-AA02-DFA0A04FC94B}">
                              <ma14:wrappingTextBoxFlag xmlns:ma14="http://schemas.microsoft.com/office/mac/drawingml/2011/main"/>
                            </a:ext>
                          </a:extLst>
                        </wps:spPr>
                        <wps:txbx id="4">
                          <w:txbxContent>
                            <w:p w14:paraId="34DF40B7" w14:textId="77777777" w:rsidR="009835CA" w:rsidRPr="00301FC9" w:rsidRDefault="009835CA" w:rsidP="002F0162">
                              <w:pPr>
                                <w:pStyle w:val="BodyText"/>
                              </w:pPr>
                              <w:r>
                                <w:t>On February 8</w:t>
                              </w:r>
                              <w:r w:rsidRPr="00B622F3">
                                <w:rPr>
                                  <w:vertAlign w:val="superscript"/>
                                </w:rPr>
                                <w:t>th</w:t>
                              </w:r>
                              <w:r>
                                <w:t>, Dr. Pan’s ACB students began their first day of a new semester of field experiences at Carroll Robbins Elementary School in Trenton, New Jersey. Although it was unfortunately a rainy day, we teachers-in-training were not going to let anything get us down on this special and exciting day!</w:t>
                              </w:r>
                              <w:r w:rsidRPr="002F0162">
                                <w:t xml:space="preserve"> </w:t>
                              </w:r>
                              <w:r>
                                <w:t xml:space="preserve">We met our cooperating teachers, who we all agreed were extremely </w:t>
                              </w:r>
                              <w:proofErr w:type="gramStart"/>
                              <w:r>
                                <w:t>warm</w:t>
                              </w:r>
                              <w:proofErr w:type="gramEnd"/>
                              <w:r>
                                <w:t xml:space="preserve">, welcoming, and thrilled to have us in their classrooms! We also had the opportunity to meet the students in our classes, ranging from first-graders to third-graders, bilingual to solely English-speaking students. The students seemed just as happy to have us </w:t>
                              </w:r>
                              <w:proofErr w:type="gramStart"/>
                              <w:r>
                                <w:t>there</w:t>
                              </w:r>
                              <w:proofErr w:type="gramEnd"/>
                              <w:r>
                                <w:t xml:space="preserve"> as we were to be there!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1813560"/>
                            <a:ext cx="2687955" cy="203200"/>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2015490"/>
                            <a:ext cx="2457450" cy="202565"/>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2216785"/>
                            <a:ext cx="2308860" cy="202565"/>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2418080"/>
                            <a:ext cx="2279015" cy="203200"/>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620010"/>
                            <a:ext cx="2127250" cy="202565"/>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821305"/>
                            <a:ext cx="2131060" cy="304800"/>
                          </a:xfrm>
                          <a:prstGeom prst="rect">
                            <a:avLst/>
                          </a:prstGeom>
                          <a:noFill/>
                          <a:ln>
                            <a:noFill/>
                          </a:ln>
                          <a:effectLst/>
                          <a:extLst>
                            <a:ext uri="{C572A759-6A51-4108-AA02-DFA0A04FC94B}">
                              <ma14:wrappingTextBoxFlag xmlns:ma14="http://schemas.microsoft.com/office/mac/drawingml/2011/main"/>
                            </a:ext>
                          </a:extLst>
                        </wps:spPr>
                        <wps:linkedTxbx id="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 o:spid="_x0000_s1029" style="position:absolute;margin-left:229.15pt;margin-top:470.15pt;width:337.7pt;height:264.75pt;z-index:251656192;mso-position-horizontal-relative:page;mso-position-vertical-relative:page" coordsize="4288790,3362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" mv:complextextbox="1">
                <v:shape id="_x0000_s1030" type="#_x0000_t202" style="position:absolute;width:4288790;height:3362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QmGxQAA&#10;ANwAAAAPAAAAZHJzL2Rvd25yZXYueG1sRI/dasJAFITvhb7Dcgre6UZBK9FVQiFQQcGf0utj9pgE&#10;s2eT7KqxT98VCl4OM/MNs1h1phI3al1pWcFoGIEgzqwuOVfwfUwHMxDOI2usLJOCBzlYLd96C4y1&#10;vfOebgefiwBhF6OCwvs6ltJlBRl0Q1sTB+9sW4M+yDaXusV7gJtKjqNoKg2WHBYKrOmzoOxyuBoF&#10;292p+V1HzlSJT9OPZNdszj+NUv33LpmD8NT5V/i//aUVTGZjeJ4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1CYbFAAAA3AAAAA8AAAAAAAAAAAAAAAAAlwIAAGRycy9k&#10;b3ducmV2LnhtbFBLBQYAAAAABAAEAPUAAACJAwAAAAA=&#10;" mv:complextextbox="1" filled="f" stroked="f">
                  <v:textbox inset=",0,,0"/>
                </v:shape>
                <v:shape id="Text Box 2" o:spid="_x0000_s1031" type="#_x0000_t202" style="position:absolute;left:91440;width:4105910;height:1814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w:p w14:paraId="34DF40B7" w14:textId="77777777" w:rsidR="009835CA" w:rsidRPr="00301FC9" w:rsidRDefault="009835CA" w:rsidP="002F0162">
                        <w:pPr>
                          <w:pStyle w:val="BodyText"/>
                        </w:pPr>
                        <w:r>
                          <w:t>On February 8</w:t>
                        </w:r>
                        <w:r w:rsidRPr="00B622F3">
                          <w:rPr>
                            <w:vertAlign w:val="superscript"/>
                          </w:rPr>
                          <w:t>th</w:t>
                        </w:r>
                        <w:r>
                          <w:t>, Dr. Pan’s ACB students began their first day of a new semester of field experiences at Carroll Robbins Elementary School in Trenton, New Jersey. Although it was unfortunately a rainy day, we teachers-in-training were not going to let anything get us down on this special and exciting day!</w:t>
                        </w:r>
                        <w:r w:rsidRPr="002F0162">
                          <w:t xml:space="preserve"> </w:t>
                        </w:r>
                        <w:r>
                          <w:t xml:space="preserve">We met our cooperating teachers, who we all agreed were extremely </w:t>
                        </w:r>
                        <w:proofErr w:type="gramStart"/>
                        <w:r>
                          <w:t>warm</w:t>
                        </w:r>
                        <w:proofErr w:type="gramEnd"/>
                        <w:r>
                          <w:t xml:space="preserve">, welcoming, and thrilled to have us in their classrooms! We also had the opportunity to meet the students in our classes, ranging from first-graders to third-graders, bilingual to solely English-speaking students. The students seemed just as happy to have us </w:t>
                        </w:r>
                        <w:proofErr w:type="gramStart"/>
                        <w:r>
                          <w:t>there</w:t>
                        </w:r>
                        <w:proofErr w:type="gramEnd"/>
                        <w:r>
                          <w:t xml:space="preserve"> as we were to be there!</w:t>
                        </w:r>
                      </w:p>
                    </w:txbxContent>
                  </v:textbox>
                </v:shape>
                <v:shape id="Text Box 3" o:spid="_x0000_s1032" type="#_x0000_t202" style="position:absolute;left:91440;top:1813560;width:2687955;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5" inset="0,0,0,0">
                    <w:txbxContent/>
                  </v:textbox>
                </v:shape>
                <v:shape id="Text Box 5" o:spid="_x0000_s1033" type="#_x0000_t202" style="position:absolute;left:91440;top:2015490;width:2457450;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7" inset="0,0,0,0">
                    <w:txbxContent/>
                  </v:textbox>
                </v:shape>
                <v:shape id="Text Box 7" o:spid="_x0000_s1034" type="#_x0000_t202" style="position:absolute;left:91440;top:2216785;width:2308860;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19" inset="0,0,0,0">
                    <w:txbxContent/>
                  </v:textbox>
                </v:shape>
                <v:shape id="Text Box 19" o:spid="_x0000_s1035" type="#_x0000_t202" style="position:absolute;left:91440;top:2418080;width:2279015;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1" inset="0,0,0,0">
                    <w:txbxContent/>
                  </v:textbox>
                </v:shape>
                <v:shape id="Text Box 21" o:spid="_x0000_s1036" type="#_x0000_t202" style="position:absolute;left:91440;top:2620010;width:2127250;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37" type="#_x0000_t202" style="position:absolute;left:91440;top:2821305;width:213106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v:textbox>
                </v:shape>
                <w10:wrap type="through" anchorx="page" anchory="page"/>
              </v:group>
            </w:pict>
          </mc:Fallback>
        </mc:AlternateContent>
      </w:r>
      <w:r w:rsidR="004D4313">
        <w:rPr>
          <w:noProof/>
        </w:rPr>
        <mc:AlternateContent>
          <mc:Choice Requires="wps">
            <w:drawing>
              <wp:anchor distT="0" distB="0" distL="114300" distR="114300" simplePos="0" relativeHeight="251683841" behindDoc="0" locked="0" layoutInCell="0" allowOverlap="1" wp14:anchorId="3D4BA11A" wp14:editId="3BCE3DC8">
                <wp:simplePos x="0" y="0"/>
                <wp:positionH relativeFrom="page">
                  <wp:posOffset>2882900</wp:posOffset>
                </wp:positionH>
                <wp:positionV relativeFrom="page">
                  <wp:posOffset>5105400</wp:posOffset>
                </wp:positionV>
                <wp:extent cx="4292600" cy="787400"/>
                <wp:effectExtent l="0" t="0" r="0" b="0"/>
                <wp:wrapTight wrapText="bothSides">
                  <wp:wrapPolygon edited="0">
                    <wp:start x="128" y="0"/>
                    <wp:lineTo x="128" y="20903"/>
                    <wp:lineTo x="21344" y="20903"/>
                    <wp:lineTo x="21344" y="0"/>
                    <wp:lineTo x="128" y="0"/>
                  </wp:wrapPolygon>
                </wp:wrapTight>
                <wp:docPr id="5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6ADE03A" w14:textId="77777777" w:rsidR="009835CA" w:rsidRPr="00301FC9" w:rsidRDefault="009835CA" w:rsidP="002F0162">
                            <w:pPr>
                              <w:pStyle w:val="Heading2"/>
                            </w:pPr>
                            <w:r>
                              <w:t>Ready to Learn at Robbins Elementary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margin-left:227pt;margin-top:402pt;width:338pt;height:62pt;z-index:251683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" o:allowincell="f" filled="f" stroked="f">
                <v:textbox inset=",0,,0">
                  <w:txbxContent>
                    <w:p w14:paraId="06ADE03A" w14:textId="77777777" w:rsidR="009835CA" w:rsidRPr="00301FC9" w:rsidRDefault="009835CA" w:rsidP="002F0162">
                      <w:pPr>
                        <w:pStyle w:val="Heading2"/>
                      </w:pPr>
                      <w:r>
                        <w:t>Ready to Learn at Robbins Elementary</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1793" behindDoc="0" locked="0" layoutInCell="0" allowOverlap="1" wp14:anchorId="02F3609E" wp14:editId="7224EAC9">
                <wp:simplePos x="0" y="0"/>
                <wp:positionH relativeFrom="page">
                  <wp:posOffset>533400</wp:posOffset>
                </wp:positionH>
                <wp:positionV relativeFrom="page">
                  <wp:posOffset>6519545</wp:posOffset>
                </wp:positionV>
                <wp:extent cx="2133600" cy="393065"/>
                <wp:effectExtent l="0" t="4445" r="0" b="0"/>
                <wp:wrapTight wrapText="bothSides">
                  <wp:wrapPolygon edited="0">
                    <wp:start x="0" y="0"/>
                    <wp:lineTo x="21600" y="0"/>
                    <wp:lineTo x="21600" y="21600"/>
                    <wp:lineTo x="0" y="21600"/>
                    <wp:lineTo x="0" y="0"/>
                  </wp:wrapPolygon>
                </wp:wrapTight>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84DB7F0" w14:textId="77777777" w:rsidR="009835CA" w:rsidRPr="00301FC9" w:rsidRDefault="009835CA" w:rsidP="002F0162">
                            <w:pPr>
                              <w:pStyle w:val="BoxHeading"/>
                            </w:pPr>
                            <w:r>
                              <w:t>Inside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9" type="#_x0000_t202" style="position:absolute;margin-left:42pt;margin-top:513.35pt;width:168pt;height:30.95pt;z-index:25168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" o:allowincell="f" filled="f" stroked="f">
                <v:stroke o:forcedash="t"/>
                <v:textbox inset=",0,,0">
                  <w:txbxContent>
                    <w:p w14:paraId="584DB7F0" w14:textId="77777777" w:rsidR="009835CA" w:rsidRPr="00301FC9" w:rsidRDefault="009835CA" w:rsidP="002F0162">
                      <w:pPr>
                        <w:pStyle w:val="BoxHeading"/>
                      </w:pPr>
                      <w:r>
                        <w:t>Inside</w:t>
                      </w:r>
                    </w:p>
                  </w:txbxContent>
                </v:textbox>
                <w10:wrap type="tight" anchorx="page" anchory="page"/>
              </v:shape>
            </w:pict>
          </mc:Fallback>
        </mc:AlternateContent>
      </w:r>
      <w:r w:rsidR="00EC4BD5">
        <w:rPr>
          <w:noProof/>
        </w:rPr>
        <w:drawing>
          <wp:anchor distT="0" distB="0" distL="118745" distR="118745" simplePos="0" relativeHeight="251713541" behindDoc="0" locked="0" layoutInCell="0" allowOverlap="1" wp14:anchorId="7AEF5651" wp14:editId="0D5005A7">
            <wp:simplePos x="0" y="0"/>
            <wp:positionH relativeFrom="page">
              <wp:posOffset>457200</wp:posOffset>
            </wp:positionH>
            <wp:positionV relativeFrom="page">
              <wp:posOffset>4800600</wp:posOffset>
            </wp:positionV>
            <wp:extent cx="2276475" cy="1587500"/>
            <wp:effectExtent l="25400" t="0" r="9525" b="0"/>
            <wp:wrapTight wrapText="bothSides">
              <wp:wrapPolygon edited="0">
                <wp:start x="-241" y="0"/>
                <wp:lineTo x="-241" y="21427"/>
                <wp:lineTo x="21690" y="21427"/>
                <wp:lineTo x="21690" y="0"/>
                <wp:lineTo x="-241" y="0"/>
              </wp:wrapPolygon>
            </wp:wrapTight>
            <wp:docPr id="606" name="Placeholder" descr=":nfc12 photos:42-17499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499415.jpg"/>
                    <pic:cNvPicPr>
                      <a:picLocks noChangeAspect="1" noChangeArrowheads="1"/>
                    </pic:cNvPicPr>
                  </pic:nvPicPr>
                  <pic:blipFill>
                    <a:blip r:embed="rId10"/>
                    <a:srcRect t="20595" r="4167" b="13501"/>
                    <a:stretch>
                      <a:fillRect/>
                    </a:stretch>
                  </pic:blipFill>
                  <pic:spPr bwMode="auto">
                    <a:xfrm>
                      <a:off x="0" y="0"/>
                      <a:ext cx="2276475" cy="1587500"/>
                    </a:xfrm>
                    <a:prstGeom prst="rect">
                      <a:avLst/>
                    </a:prstGeom>
                    <a:noFill/>
                    <a:ln w="9525">
                      <a:noFill/>
                      <a:miter lim="800000"/>
                      <a:headEnd/>
                      <a:tailEnd/>
                    </a:ln>
                  </pic:spPr>
                </pic:pic>
              </a:graphicData>
            </a:graphic>
          </wp:anchor>
        </w:drawing>
      </w:r>
    </w:p>
    <w:p w14:paraId="52A9C4CC" w14:textId="77777777" w:rsidR="0055424B" w:rsidRDefault="0055424B" w:rsidP="0055424B">
      <w:pPr>
        <w:rPr>
          <w:noProof/>
        </w:rPr>
      </w:pPr>
    </w:p>
    <w:p w14:paraId="55EF94DC" w14:textId="549C2227" w:rsidR="002F0162" w:rsidRDefault="001D0A8F">
      <w:r>
        <w:rPr>
          <w:noProof/>
        </w:rPr>
        <mc:AlternateContent>
          <mc:Choice Requires="wps">
            <w:drawing>
              <wp:anchor distT="0" distB="0" distL="114300" distR="114300" simplePos="0" relativeHeight="251679745" behindDoc="0" locked="0" layoutInCell="1" allowOverlap="1" wp14:anchorId="00B1B20A" wp14:editId="51F5890C">
                <wp:simplePos x="0" y="0"/>
                <wp:positionH relativeFrom="page">
                  <wp:posOffset>2910205</wp:posOffset>
                </wp:positionH>
                <wp:positionV relativeFrom="page">
                  <wp:posOffset>4186555</wp:posOffset>
                </wp:positionV>
                <wp:extent cx="4265295" cy="381635"/>
                <wp:effectExtent l="0" t="0" r="0" b="24765"/>
                <wp:wrapTight wrapText="bothSides">
                  <wp:wrapPolygon edited="0">
                    <wp:start x="129" y="0"/>
                    <wp:lineTo x="129" y="21564"/>
                    <wp:lineTo x="21224" y="21564"/>
                    <wp:lineTo x="21352" y="0"/>
                    <wp:lineTo x="129"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BC25B2" w14:textId="77777777" w:rsidR="009835CA" w:rsidRPr="00301FC9" w:rsidRDefault="009835CA" w:rsidP="002F0162">
                            <w:pPr>
                              <w:pStyle w:val="Title"/>
                            </w:pPr>
                            <w:r>
                              <w:t>Welcome to Robbins Elementary!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margin-left:229.15pt;margin-top:329.65pt;width:335.85pt;height:30.05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" filled="f" stroked="f">
                <v:textbox inset=",0,,0">
                  <w:txbxContent>
                    <w:p w14:paraId="0FBC25B2" w14:textId="77777777" w:rsidR="009835CA" w:rsidRPr="00301FC9" w:rsidRDefault="009835CA" w:rsidP="002F0162">
                      <w:pPr>
                        <w:pStyle w:val="Title"/>
                      </w:pPr>
                      <w:r>
                        <w:t>Welcome to Robbins Elementary!</w:t>
                      </w:r>
                    </w:p>
                  </w:txbxContent>
                </v:textbox>
                <w10:wrap type="tight" anchorx="page" anchory="page"/>
              </v:shape>
            </w:pict>
          </mc:Fallback>
        </mc:AlternateContent>
      </w:r>
      <w:r w:rsidR="00E6261E">
        <w:rPr>
          <w:noProof/>
        </w:rPr>
        <mc:AlternateContent>
          <mc:Choice Requires="wps">
            <w:drawing>
              <wp:anchor distT="0" distB="0" distL="114300" distR="114300" simplePos="0" relativeHeight="251714573" behindDoc="0" locked="0" layoutInCell="0" allowOverlap="1" wp14:anchorId="1B7C6A0B" wp14:editId="53975FBC">
                <wp:simplePos x="0" y="0"/>
                <wp:positionH relativeFrom="page">
                  <wp:posOffset>533400</wp:posOffset>
                </wp:positionH>
                <wp:positionV relativeFrom="page">
                  <wp:posOffset>7099300</wp:posOffset>
                </wp:positionV>
                <wp:extent cx="2133600" cy="1117600"/>
                <wp:effectExtent l="0" t="0" r="0" b="0"/>
                <wp:wrapTight wrapText="bothSides">
                  <wp:wrapPolygon edited="0">
                    <wp:start x="257" y="0"/>
                    <wp:lineTo x="257" y="21109"/>
                    <wp:lineTo x="21086" y="21109"/>
                    <wp:lineTo x="21086" y="0"/>
                    <wp:lineTo x="257" y="0"/>
                  </wp:wrapPolygon>
                </wp:wrapTight>
                <wp:docPr id="5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383F1E3" w14:textId="77777777" w:rsidR="009835CA" w:rsidRPr="002F0162" w:rsidRDefault="009835CA" w:rsidP="002F0162">
                            <w:pPr>
                              <w:pStyle w:val="Heading3"/>
                              <w:jc w:val="left"/>
                              <w:rPr>
                                <w:sz w:val="28"/>
                                <w:szCs w:val="28"/>
                              </w:rPr>
                            </w:pPr>
                            <w:r w:rsidRPr="002F0162">
                              <w:rPr>
                                <w:sz w:val="28"/>
                                <w:szCs w:val="28"/>
                              </w:rPr>
                              <w:t>Once Upon A Time…</w:t>
                            </w:r>
                          </w:p>
                          <w:p w14:paraId="67E360E3" w14:textId="77777777" w:rsidR="009835CA" w:rsidRPr="002F0162" w:rsidRDefault="009835CA" w:rsidP="002F0162">
                            <w:pPr>
                              <w:pStyle w:val="BodyText2"/>
                              <w:rPr>
                                <w:color w:val="000000"/>
                              </w:rPr>
                            </w:pPr>
                            <w:r>
                              <w:rPr>
                                <w:color w:val="000000"/>
                              </w:rPr>
                              <w:t>Take a look at how the second graders are learning about fairytales! Find out what our class’ favorite fairytales are!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1" type="#_x0000_t202" style="position:absolute;margin-left:42pt;margin-top:559pt;width:168pt;height:88pt;z-index:251714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" mv:complextextbox="1" o:allowincell="f" filled="f" stroked="f">
                <v:textbox inset=",0,,0">
                  <w:txbxContent>
                    <w:p w14:paraId="3383F1E3" w14:textId="77777777" w:rsidR="009835CA" w:rsidRPr="002F0162" w:rsidRDefault="009835CA" w:rsidP="002F0162">
                      <w:pPr>
                        <w:pStyle w:val="Heading3"/>
                        <w:jc w:val="left"/>
                        <w:rPr>
                          <w:sz w:val="28"/>
                          <w:szCs w:val="28"/>
                        </w:rPr>
                      </w:pPr>
                      <w:r w:rsidRPr="002F0162">
                        <w:rPr>
                          <w:sz w:val="28"/>
                          <w:szCs w:val="28"/>
                        </w:rPr>
                        <w:t>Once Upon A Time…</w:t>
                      </w:r>
                    </w:p>
                    <w:p w14:paraId="67E360E3" w14:textId="77777777" w:rsidR="009835CA" w:rsidRPr="002F0162" w:rsidRDefault="009835CA" w:rsidP="002F0162">
                      <w:pPr>
                        <w:pStyle w:val="BodyText2"/>
                        <w:rPr>
                          <w:color w:val="000000"/>
                        </w:rPr>
                      </w:pPr>
                      <w:r>
                        <w:rPr>
                          <w:color w:val="000000"/>
                        </w:rPr>
                        <w:t>Take a look at how the second graders are learning about fairytales! Find out what our class’ favorite fairytales are!</w:t>
                      </w:r>
                    </w:p>
                  </w:txbxContent>
                </v:textbox>
                <w10:wrap type="tight" anchorx="page" anchory="page"/>
              </v:shape>
            </w:pict>
          </mc:Fallback>
        </mc:AlternateContent>
      </w:r>
      <w:r w:rsidR="00E6261E">
        <w:rPr>
          <w:noProof/>
        </w:rPr>
        <mc:AlternateContent>
          <mc:Choice Requires="wps">
            <w:drawing>
              <wp:anchor distT="0" distB="0" distL="114300" distR="114300" simplePos="0" relativeHeight="251658240" behindDoc="0" locked="0" layoutInCell="1" allowOverlap="1" wp14:anchorId="17A469CD" wp14:editId="0AF6D877">
                <wp:simplePos x="0" y="0"/>
                <wp:positionH relativeFrom="page">
                  <wp:posOffset>527685</wp:posOffset>
                </wp:positionH>
                <wp:positionV relativeFrom="page">
                  <wp:posOffset>8216900</wp:posOffset>
                </wp:positionV>
                <wp:extent cx="2133600" cy="977900"/>
                <wp:effectExtent l="0" t="0" r="0" b="12700"/>
                <wp:wrapTight wrapText="bothSides">
                  <wp:wrapPolygon edited="0">
                    <wp:start x="257" y="0"/>
                    <wp:lineTo x="257" y="21319"/>
                    <wp:lineTo x="21086" y="21319"/>
                    <wp:lineTo x="21086" y="0"/>
                    <wp:lineTo x="257" y="0"/>
                  </wp:wrapPolygon>
                </wp:wrapTight>
                <wp:docPr id="578"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3981868" w14:textId="1A871D28" w:rsidR="009835CA" w:rsidRPr="002F0162" w:rsidRDefault="009835CA" w:rsidP="00E6261E">
                            <w:pPr>
                              <w:pStyle w:val="Heading3"/>
                              <w:jc w:val="left"/>
                              <w:rPr>
                                <w:sz w:val="28"/>
                                <w:szCs w:val="28"/>
                              </w:rPr>
                            </w:pPr>
                            <w:r>
                              <w:rPr>
                                <w:sz w:val="28"/>
                                <w:szCs w:val="28"/>
                              </w:rPr>
                              <w:t>President’s Day</w:t>
                            </w:r>
                          </w:p>
                          <w:p w14:paraId="168C59CF" w14:textId="727CE276" w:rsidR="009835CA" w:rsidRPr="00301FC9" w:rsidRDefault="009835CA" w:rsidP="002F0162">
                            <w:pPr>
                              <w:pStyle w:val="BodyText2"/>
                            </w:pPr>
                            <w:r>
                              <w:t>Find out what teachers and students are doing at Robbins Elementary to celebrate this special day!</w:t>
                            </w:r>
                          </w:p>
                        </w:txbxContent>
                      </wps:txbx>
                      <wps:bodyPr rot="0" vert="horz" wrap="square" lIns="91440" tIns="0" rIns="91440" bIns="0" anchor="t" anchorCtr="0" upright="1">
                        <a:noAutofit/>
                      </wps:bodyPr>
                    </wps:wsp>
                  </a:graphicData>
                </a:graphic>
              </wp:anchor>
            </w:drawing>
          </mc:Choice>
          <mc:Fallback>
            <w:pict>
              <v:shape id="Text Box 857" o:spid="_x0000_s1042" type="#_x0000_t202" style="position:absolute;margin-left:41.55pt;margin-top:647pt;width:168pt;height:77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" mv:complextextbox="1" filled="f" stroked="f">
                <v:textbox inset=",0,,0">
                  <w:txbxContent>
                    <w:p w14:paraId="23981868" w14:textId="1A871D28" w:rsidR="009835CA" w:rsidRPr="002F0162" w:rsidRDefault="009835CA" w:rsidP="00E6261E">
                      <w:pPr>
                        <w:pStyle w:val="Heading3"/>
                        <w:jc w:val="left"/>
                        <w:rPr>
                          <w:sz w:val="28"/>
                          <w:szCs w:val="28"/>
                        </w:rPr>
                      </w:pPr>
                      <w:r>
                        <w:rPr>
                          <w:sz w:val="28"/>
                          <w:szCs w:val="28"/>
                        </w:rPr>
                        <w:t>President’s Day</w:t>
                      </w:r>
                    </w:p>
                    <w:p w14:paraId="168C59CF" w14:textId="727CE276" w:rsidR="009835CA" w:rsidRPr="00301FC9" w:rsidRDefault="009835CA" w:rsidP="002F0162">
                      <w:pPr>
                        <w:pStyle w:val="BodyText2"/>
                      </w:pPr>
                      <w:r>
                        <w:t>Find out what teachers and students are doing at Robbins Elementary to celebrate this special day!</w:t>
                      </w:r>
                    </w:p>
                  </w:txbxContent>
                </v:textbox>
                <w10:wrap type="tight" anchorx="page" anchory="page"/>
              </v:shape>
            </w:pict>
          </mc:Fallback>
        </mc:AlternateContent>
      </w:r>
      <w:r w:rsidR="00EC4BD5">
        <w:br w:type="page"/>
      </w:r>
    </w:p>
    <w:p w14:paraId="632E9216" w14:textId="0C218830" w:rsidR="002F0162" w:rsidRDefault="00E6261E">
      <w:r>
        <w:rPr>
          <w:noProof/>
        </w:rPr>
        <mc:AlternateContent>
          <mc:Choice Requires="wps">
            <w:drawing>
              <wp:anchor distT="0" distB="0" distL="114300" distR="114300" simplePos="0" relativeHeight="251688961" behindDoc="0" locked="0" layoutInCell="0" allowOverlap="1" wp14:anchorId="13EC1EC4" wp14:editId="181386C1">
                <wp:simplePos x="0" y="0"/>
                <wp:positionH relativeFrom="page">
                  <wp:posOffset>3728085</wp:posOffset>
                </wp:positionH>
                <wp:positionV relativeFrom="page">
                  <wp:posOffset>4135120</wp:posOffset>
                </wp:positionV>
                <wp:extent cx="3495675" cy="5377180"/>
                <wp:effectExtent l="0" t="0" r="0" b="7620"/>
                <wp:wrapTight wrapText="bothSides">
                  <wp:wrapPolygon edited="0">
                    <wp:start x="157" y="0"/>
                    <wp:lineTo x="157" y="21529"/>
                    <wp:lineTo x="21345" y="21529"/>
                    <wp:lineTo x="21345" y="0"/>
                    <wp:lineTo x="157" y="0"/>
                  </wp:wrapPolygon>
                </wp:wrapTight>
                <wp:docPr id="5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537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0"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3" type="#_x0000_t202" style="position:absolute;margin-left:293.55pt;margin-top:325.6pt;width:275.25pt;height:423.4pt;z-index:2516889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" mv:complextextbox="1" o:allowincell="f" filled="f" stroked="f">
                <v:textbox inset=",0,,0">
                  <w:txbxContent/>
                </v:textbox>
                <w10:wrap type="tight" anchorx="page" anchory="page"/>
              </v:shape>
            </w:pict>
          </mc:Fallback>
        </mc:AlternateContent>
      </w:r>
      <w:r w:rsidR="002F0162">
        <w:rPr>
          <w:noProof/>
        </w:rPr>
        <mc:AlternateContent>
          <mc:Choice Requires="wps">
            <w:drawing>
              <wp:anchor distT="0" distB="0" distL="114300" distR="114300" simplePos="0" relativeHeight="251687937" behindDoc="0" locked="0" layoutInCell="0" allowOverlap="1" wp14:anchorId="0E8B4A23" wp14:editId="10A7E7E6">
                <wp:simplePos x="0" y="0"/>
                <wp:positionH relativeFrom="page">
                  <wp:posOffset>548640</wp:posOffset>
                </wp:positionH>
                <wp:positionV relativeFrom="page">
                  <wp:posOffset>3627120</wp:posOffset>
                </wp:positionV>
                <wp:extent cx="6675120" cy="508000"/>
                <wp:effectExtent l="0" t="0" r="0" b="0"/>
                <wp:wrapTight wrapText="bothSides">
                  <wp:wrapPolygon edited="0">
                    <wp:start x="82" y="0"/>
                    <wp:lineTo x="82" y="20520"/>
                    <wp:lineTo x="21452" y="20520"/>
                    <wp:lineTo x="21452" y="0"/>
                    <wp:lineTo x="82" y="0"/>
                  </wp:wrapPolygon>
                </wp:wrapTight>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91E3D0" w14:textId="77777777" w:rsidR="009835CA" w:rsidRPr="00301FC9" w:rsidRDefault="009835CA" w:rsidP="002F0162">
                            <w:pPr>
                              <w:pStyle w:val="Heading3"/>
                            </w:pPr>
                            <w:r>
                              <w:t>Once Upon A Time…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4" type="#_x0000_t202" style="position:absolute;margin-left:43.2pt;margin-top:285.6pt;width:525.6pt;height:40pt;z-index:251687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" o:allowincell="f" filled="f" stroked="f">
                <v:textbox inset=",0,,0">
                  <w:txbxContent>
                    <w:p w14:paraId="7491E3D0" w14:textId="77777777" w:rsidR="009835CA" w:rsidRPr="00301FC9" w:rsidRDefault="009835CA" w:rsidP="002F0162">
                      <w:pPr>
                        <w:pStyle w:val="Heading3"/>
                      </w:pPr>
                      <w:r>
                        <w:t>Once Upon A Time…</w:t>
                      </w:r>
                    </w:p>
                  </w:txbxContent>
                </v:textbox>
                <w10:wrap type="tight" anchorx="page" anchory="page"/>
              </v:shape>
            </w:pict>
          </mc:Fallback>
        </mc:AlternateContent>
      </w:r>
      <w:r w:rsidR="002F0162">
        <w:rPr>
          <w:noProof/>
        </w:rPr>
        <mc:AlternateContent>
          <mc:Choice Requires="wps">
            <w:drawing>
              <wp:anchor distT="0" distB="0" distL="114300" distR="114300" simplePos="0" relativeHeight="251684865" behindDoc="0" locked="0" layoutInCell="0" allowOverlap="1" wp14:anchorId="14782B77" wp14:editId="61281D97">
                <wp:simplePos x="0" y="0"/>
                <wp:positionH relativeFrom="page">
                  <wp:posOffset>4521200</wp:posOffset>
                </wp:positionH>
                <wp:positionV relativeFrom="page">
                  <wp:posOffset>2599055</wp:posOffset>
                </wp:positionV>
                <wp:extent cx="2715895" cy="914400"/>
                <wp:effectExtent l="0" t="0" r="0" b="0"/>
                <wp:wrapTight wrapText="bothSides">
                  <wp:wrapPolygon edited="0">
                    <wp:start x="202" y="0"/>
                    <wp:lineTo x="202" y="21000"/>
                    <wp:lineTo x="21211" y="21000"/>
                    <wp:lineTo x="21211" y="0"/>
                    <wp:lineTo x="202" y="0"/>
                  </wp:wrapPolygon>
                </wp:wrapTight>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8BCCE0B" w14:textId="77777777" w:rsidR="009835CA" w:rsidRPr="00301FC9" w:rsidRDefault="009835CA" w:rsidP="002F0162">
                            <w:pPr>
                              <w:pStyle w:val="BlockHeading-Large"/>
                            </w:pPr>
                            <w:r>
                              <w:t>Fairytales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5" type="#_x0000_t202" style="position:absolute;margin-left:356pt;margin-top:204.65pt;width:213.85pt;height:1in;z-index:251684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" o:allowincell="f" filled="f" stroked="f">
                <v:textbox inset=",0,,0">
                  <w:txbxContent>
                    <w:p w14:paraId="78BCCE0B" w14:textId="77777777" w:rsidR="009835CA" w:rsidRPr="00301FC9" w:rsidRDefault="009835CA" w:rsidP="002F0162">
                      <w:pPr>
                        <w:pStyle w:val="BlockHeading-Large"/>
                      </w:pPr>
                      <w:r>
                        <w:t>Fairytales</w:t>
                      </w:r>
                    </w:p>
                  </w:txbxContent>
                </v:textbox>
                <w10:wrap type="tight" anchorx="page" anchory="page"/>
              </v:shape>
            </w:pict>
          </mc:Fallback>
        </mc:AlternateContent>
      </w:r>
      <w:r w:rsidR="002F0162">
        <w:rPr>
          <w:noProof/>
        </w:rPr>
        <w:drawing>
          <wp:anchor distT="0" distB="0" distL="114300" distR="114300" simplePos="0" relativeHeight="251717645" behindDoc="0" locked="0" layoutInCell="1" allowOverlap="1" wp14:anchorId="5B040DE2" wp14:editId="7D72450B">
            <wp:simplePos x="0" y="0"/>
            <wp:positionH relativeFrom="page">
              <wp:posOffset>482600</wp:posOffset>
            </wp:positionH>
            <wp:positionV relativeFrom="page">
              <wp:posOffset>905510</wp:posOffset>
            </wp:positionV>
            <wp:extent cx="3701415" cy="2721610"/>
            <wp:effectExtent l="0" t="0" r="6985" b="0"/>
            <wp:wrapTight wrapText="bothSides">
              <wp:wrapPolygon edited="0">
                <wp:start x="0" y="0"/>
                <wp:lineTo x="0" y="21368"/>
                <wp:lineTo x="21493" y="21368"/>
                <wp:lineTo x="21493" y="0"/>
                <wp:lineTo x="0" y="0"/>
              </wp:wrapPolygon>
            </wp:wrapTight>
            <wp:docPr id="5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1415" cy="272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162">
        <w:rPr>
          <w:noProof/>
        </w:rPr>
        <mc:AlternateContent>
          <mc:Choice Requires="wps">
            <w:drawing>
              <wp:anchor distT="0" distB="0" distL="114300" distR="114300" simplePos="0" relativeHeight="251686913" behindDoc="0" locked="0" layoutInCell="0" allowOverlap="1" wp14:anchorId="10CA5B34" wp14:editId="3E19A412">
                <wp:simplePos x="0" y="0"/>
                <wp:positionH relativeFrom="page">
                  <wp:posOffset>508000</wp:posOffset>
                </wp:positionH>
                <wp:positionV relativeFrom="page">
                  <wp:posOffset>3975100</wp:posOffset>
                </wp:positionV>
                <wp:extent cx="3241040" cy="5626100"/>
                <wp:effectExtent l="0" t="0" r="0" b="12700"/>
                <wp:wrapNone/>
                <wp:docPr id="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562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0">
                        <w:txbxContent>
                          <w:p w14:paraId="5D229074" w14:textId="77777777" w:rsidR="009835CA" w:rsidRPr="00E6261E" w:rsidRDefault="009835CA" w:rsidP="002F0162">
                            <w:pPr>
                              <w:ind w:firstLine="720"/>
                            </w:pPr>
                            <w:r w:rsidRPr="00E6261E">
                              <w:t xml:space="preserve">In Mrs. Vasquez’s bilingual and Mrs. Masterson’s regular second-grade classrooms at Robbins Elementary, magical things are happening! These seven- and eight-year-olds are busy working on their literature unit on fairy tales! These little princes and princesses have been learning about many different aspects of a plethora of fairy tales, some of which include “Snow White”, “Cinderella”, and “The Three Little Pigs”. The students have studied many different aspects of fairy tales, including naming characters and settings in the books they have read and listing them all in a word bank, and naming the “Major Challenge” and their “Response” in tales such as “Jack and the Beanstalk”. Mrs. Vasquez exposed her students to many different versions of fairy tales from around the world, such as the African version of Cinderella entitled </w:t>
                            </w:r>
                            <w:proofErr w:type="spellStart"/>
                            <w:r w:rsidRPr="00E6261E">
                              <w:rPr>
                                <w:i/>
                              </w:rPr>
                              <w:t>Mufaro’s</w:t>
                            </w:r>
                            <w:proofErr w:type="spellEnd"/>
                            <w:r w:rsidRPr="00E6261E">
                              <w:rPr>
                                <w:i/>
                              </w:rPr>
                              <w:t xml:space="preserve"> Beautiful Daughters</w:t>
                            </w:r>
                            <w:r w:rsidRPr="00E6261E">
                              <w:t xml:space="preserve"> by John Steptoe, and then showed the students on a map of the world the different countries where the versions of the fairy tales have been written. This gives the students a better global perspective about where the fairy tales they are reading are coming from.</w:t>
                            </w:r>
                          </w:p>
                          <w:p w14:paraId="120C9F50" w14:textId="77777777" w:rsidR="009835CA" w:rsidRPr="00E6261E" w:rsidRDefault="009835CA" w:rsidP="002F0162">
                            <w:pPr>
                              <w:ind w:firstLine="720"/>
                            </w:pPr>
                            <w:r w:rsidRPr="00E6261E">
                              <w:t xml:space="preserve">One of the most exciting activities that students in Mrs. Vasquez’s class are working on is reader’s theater </w:t>
                            </w:r>
                            <w:proofErr w:type="gramStart"/>
                            <w:r w:rsidRPr="00E6261E">
                              <w:t>performances</w:t>
                            </w:r>
                            <w:proofErr w:type="gramEnd"/>
                            <w:r w:rsidRPr="00E6261E">
                              <w:t xml:space="preserve"> of some of their favorite fairy tales! The students were broken up into three separate groups, so that each student was cast in a role in one of three plays: “Cinderella”, “Little Red Riding Hood”, and “The Three Little Pigs”. The students practiced their roles by studying their scripts at home. In class this past Thursday (Valentine’s Day), Mrs. Vasquez, Mrs. A (the ESL teacher), and the student teachers helped each cast block out their plays, which the students then performed for their fellow classmates. Each student created a crown to wear with their character’s name on it, so that the audience would know which character each student was playing. Everyone had a great time acting out their reader’s theater plays! Some examples of the charts created, work accomplished, and activities done by the students can be seen in the pictures below.</w:t>
                            </w:r>
                          </w:p>
                          <w:p w14:paraId="09488C7E" w14:textId="77777777" w:rsidR="009835CA" w:rsidRPr="00E6261E" w:rsidRDefault="009835CA" w:rsidP="002F0162">
                            <w:pPr>
                              <w:ind w:firstLine="720"/>
                            </w:pPr>
                            <w:r w:rsidRPr="00E6261E">
                              <w:t>In Mrs. Masterson’s class, students are focusing on how to paint a picture of the setting to their reader by using describing words. Students are using these skills to write their own fairytales in class. The students are really excited about this project and we can’t wait to see the finished product!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6" type="#_x0000_t202" style="position:absolute;margin-left:40pt;margin-top:313pt;width:255.2pt;height:443pt;z-index:251686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" mv:complextextbox="1" o:allowincell="f" filled="f" stroked="f">
                <v:textbox style="mso-next-textbox:#Text Box 67" inset=",0,,0">
                  <w:txbxContent>
                    <w:p w14:paraId="5D229074" w14:textId="77777777" w:rsidR="009835CA" w:rsidRPr="00E6261E" w:rsidRDefault="009835CA" w:rsidP="002F0162">
                      <w:pPr>
                        <w:ind w:firstLine="720"/>
                      </w:pPr>
                      <w:r w:rsidRPr="00E6261E">
                        <w:t xml:space="preserve">In Mrs. Vasquez’s bilingual and Mrs. Masterson’s regular second-grade classrooms at Robbins Elementary, magical things are happening! These seven- and eight-year-olds are busy working on their literature unit on fairy tales! These little princes and princesses have been learning about many different aspects of a plethora of fairy tales, some of which include “Snow White”, “Cinderella”, and “The Three Little Pigs”. The students have studied many different aspects of fairy tales, including naming characters and settings in the books they have read and listing them all in a word bank, and naming the “Major Challenge” and their “Response” in tales such as “Jack and the Beanstalk”. Mrs. Vasquez exposed her students to many different versions of fairy tales from around the world, such as the African version of Cinderella entitled </w:t>
                      </w:r>
                      <w:proofErr w:type="spellStart"/>
                      <w:r w:rsidRPr="00E6261E">
                        <w:rPr>
                          <w:i/>
                        </w:rPr>
                        <w:t>Mufaro’s</w:t>
                      </w:r>
                      <w:proofErr w:type="spellEnd"/>
                      <w:r w:rsidRPr="00E6261E">
                        <w:rPr>
                          <w:i/>
                        </w:rPr>
                        <w:t xml:space="preserve"> Beautiful Daughters</w:t>
                      </w:r>
                      <w:r w:rsidRPr="00E6261E">
                        <w:t xml:space="preserve"> by John Steptoe, and then showed the students on a map of the world the different countries where the versions of the fairy tales have been written. This gives the students a better global perspective about where the fairy tales they are reading are coming from.</w:t>
                      </w:r>
                    </w:p>
                    <w:p w14:paraId="120C9F50" w14:textId="77777777" w:rsidR="009835CA" w:rsidRPr="00E6261E" w:rsidRDefault="009835CA" w:rsidP="002F0162">
                      <w:pPr>
                        <w:ind w:firstLine="720"/>
                      </w:pPr>
                      <w:r w:rsidRPr="00E6261E">
                        <w:t xml:space="preserve">One of the most exciting activities that students in Mrs. Vasquez’s class are working on is reader’s theater </w:t>
                      </w:r>
                      <w:proofErr w:type="gramStart"/>
                      <w:r w:rsidRPr="00E6261E">
                        <w:t>performances</w:t>
                      </w:r>
                      <w:proofErr w:type="gramEnd"/>
                      <w:r w:rsidRPr="00E6261E">
                        <w:t xml:space="preserve"> of some of their favorite fairy tales! The students were broken up into three separate groups, so that each student was cast in a role in one of three plays: “Cinderella”, “Little Red Riding Hood”, and “The Three Little Pigs”. The students practiced their roles by studying their scripts at home. In class this past Thursday (Valentine’s Day), Mrs. Vasquez, Mrs. A (the ESL teacher), and the student teachers helped each cast block out their plays, which the students then performed for their fellow classmates. Each student created a crown to wear with their character’s name on it, so that the audience would know which character each student was playing. Everyone had a great time acting out their reader’s theater plays! Some examples of the charts created, work accomplished, and activities done by the students can be seen in the pictures below.</w:t>
                      </w:r>
                    </w:p>
                    <w:p w14:paraId="09488C7E" w14:textId="77777777" w:rsidR="009835CA" w:rsidRPr="00E6261E" w:rsidRDefault="009835CA" w:rsidP="002F0162">
                      <w:pPr>
                        <w:ind w:firstLine="720"/>
                      </w:pPr>
                      <w:r w:rsidRPr="00E6261E">
                        <w:t>In Mrs. Masterson’s class, students are focusing on how to paint a picture of the setting to their reader by using describing words. Students are using these skills to write their own fairytales in class. The students are really excited about this project and we can’t wait to see the finished product!</w:t>
                      </w:r>
                    </w:p>
                  </w:txbxContent>
                </v:textbox>
                <w10:wrap anchorx="page" anchory="page"/>
              </v:shape>
            </w:pict>
          </mc:Fallback>
        </mc:AlternateContent>
      </w:r>
      <w:r w:rsidR="002F0162">
        <w:rPr>
          <w:noProof/>
        </w:rPr>
        <mc:AlternateContent>
          <mc:Choice Requires="wps">
            <w:drawing>
              <wp:anchor distT="0" distB="0" distL="114300" distR="114300" simplePos="0" relativeHeight="251663361" behindDoc="0" locked="0" layoutInCell="1" allowOverlap="1" wp14:anchorId="78B819A2" wp14:editId="49BC468D">
                <wp:simplePos x="0" y="0"/>
                <wp:positionH relativeFrom="page">
                  <wp:posOffset>4184015</wp:posOffset>
                </wp:positionH>
                <wp:positionV relativeFrom="page">
                  <wp:posOffset>914400</wp:posOffset>
                </wp:positionV>
                <wp:extent cx="3131185" cy="2712720"/>
                <wp:effectExtent l="0" t="0" r="0" b="508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271272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9.45pt;margin-top:1in;width:246.55pt;height:213.6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" fillcolor="#45a5dc [3204]" stroked="f" strokecolor="white [3212]" strokeweight="1pt">
                <v:shadow opacity="22938f" mv:blur="38100f" offset="0,2pt"/>
                <v:textbox inset=",7.2pt,,7.2pt"/>
                <w10:wrap anchorx="page" anchory="page"/>
              </v:rect>
            </w:pict>
          </mc:Fallback>
        </mc:AlternateContent>
      </w:r>
      <w:r w:rsidR="004D4313">
        <w:rPr>
          <w:noProof/>
        </w:rPr>
        <mc:AlternateContent>
          <mc:Choice Requires="wps">
            <w:drawing>
              <wp:anchor distT="0" distB="0" distL="114300" distR="114300" simplePos="0" relativeHeight="251685889" behindDoc="0" locked="0" layoutInCell="1" allowOverlap="1" wp14:anchorId="56EB5BE0" wp14:editId="1E307340">
                <wp:simplePos x="0" y="0"/>
                <wp:positionH relativeFrom="page">
                  <wp:posOffset>5106670</wp:posOffset>
                </wp:positionH>
                <wp:positionV relativeFrom="page">
                  <wp:posOffset>3803650</wp:posOffset>
                </wp:positionV>
                <wp:extent cx="2130425" cy="469900"/>
                <wp:effectExtent l="1270" t="0" r="1905" b="6350"/>
                <wp:wrapTight wrapText="bothSides">
                  <wp:wrapPolygon edited="0">
                    <wp:start x="0" y="0"/>
                    <wp:lineTo x="21600" y="0"/>
                    <wp:lineTo x="21600" y="21600"/>
                    <wp:lineTo x="0" y="21600"/>
                    <wp:lineTo x="0" y="0"/>
                  </wp:wrapPolygon>
                </wp:wrapTight>
                <wp:docPr id="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06F4E51" w14:textId="77777777" w:rsidR="009835CA" w:rsidRPr="000E4623" w:rsidRDefault="009835CA" w:rsidP="002F0162">
                            <w:pPr>
                              <w:pStyle w:val="BlockText"/>
                              <w:rPr>
                                <w:b/>
                              </w:rPr>
                            </w:pPr>
                            <w:r w:rsidRPr="005D2F14">
                              <w:rPr>
                                <w:b/>
                                <w:i/>
                              </w:rPr>
                              <w:t>byline</w:t>
                            </w:r>
                            <w:r w:rsidRPr="005D2F14">
                              <w:rPr>
                                <w:b/>
                                <w:i/>
                              </w:rPr>
                              <w:br/>
                            </w:r>
                            <w:r>
                              <w:rPr>
                                <w:b/>
                              </w:rPr>
                              <w:t>[Name]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7" type="#_x0000_t202" style="position:absolute;margin-left:402.1pt;margin-top:299.5pt;width:167.75pt;height:37pt;z-index:2516858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" filled="f" stroked="f">
                <v:stroke o:forcedash="t"/>
                <v:textbox inset=",0,,0">
                  <w:txbxContent>
                    <w:p w14:paraId="206F4E51" w14:textId="77777777" w:rsidR="009835CA" w:rsidRPr="000E4623" w:rsidRDefault="009835CA" w:rsidP="002F0162">
                      <w:pPr>
                        <w:pStyle w:val="BlockText"/>
                        <w:rPr>
                          <w:b/>
                        </w:rPr>
                      </w:pPr>
                      <w:r w:rsidRPr="005D2F14">
                        <w:rPr>
                          <w:b/>
                          <w:i/>
                        </w:rPr>
                        <w:t>byline</w:t>
                      </w:r>
                      <w:r w:rsidRPr="005D2F14">
                        <w:rPr>
                          <w:b/>
                          <w:i/>
                        </w:rPr>
                        <w:br/>
                      </w:r>
                      <w:r>
                        <w:rPr>
                          <w:b/>
                        </w:rPr>
                        <w:t>[Name]</w:t>
                      </w:r>
                    </w:p>
                  </w:txbxContent>
                </v:textbox>
                <w10:wrap type="tight" anchorx="page" anchory="page"/>
              </v:shape>
            </w:pict>
          </mc:Fallback>
        </mc:AlternateContent>
      </w:r>
      <w:r w:rsidR="00EC4BD5">
        <w:br w:type="page"/>
      </w:r>
    </w:p>
    <w:p w14:paraId="0CA751DA" w14:textId="7E2609AC" w:rsidR="002F0162" w:rsidRDefault="009835CA">
      <w:r>
        <w:rPr>
          <w:noProof/>
        </w:rPr>
        <mc:AlternateContent>
          <mc:Choice Requires="wps">
            <w:drawing>
              <wp:anchor distT="0" distB="0" distL="114300" distR="114300" simplePos="0" relativeHeight="251692033" behindDoc="0" locked="0" layoutInCell="0" allowOverlap="1" wp14:anchorId="43C20DAE" wp14:editId="34B90B26">
                <wp:simplePos x="0" y="0"/>
                <wp:positionH relativeFrom="page">
                  <wp:posOffset>600710</wp:posOffset>
                </wp:positionH>
                <wp:positionV relativeFrom="page">
                  <wp:posOffset>5029200</wp:posOffset>
                </wp:positionV>
                <wp:extent cx="2133600" cy="4559300"/>
                <wp:effectExtent l="0" t="0" r="0" b="12700"/>
                <wp:wrapTight wrapText="bothSides">
                  <wp:wrapPolygon edited="0">
                    <wp:start x="257" y="0"/>
                    <wp:lineTo x="257" y="21540"/>
                    <wp:lineTo x="21086" y="21540"/>
                    <wp:lineTo x="21086" y="0"/>
                    <wp:lineTo x="257" y="0"/>
                  </wp:wrapPolygon>
                </wp:wrapTight>
                <wp:docPr id="5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55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C47456D" w14:textId="77777777" w:rsidR="009835CA" w:rsidRPr="009835CA" w:rsidRDefault="009835CA" w:rsidP="009835CA">
                            <w:pPr>
                              <w:rPr>
                                <w:color w:val="FFFFFF" w:themeColor="background1"/>
                                <w:sz w:val="20"/>
                                <w:szCs w:val="20"/>
                              </w:rPr>
                            </w:pPr>
                            <w:r w:rsidRPr="009835CA">
                              <w:rPr>
                                <w:color w:val="FFFFFF" w:themeColor="background1"/>
                                <w:sz w:val="20"/>
                                <w:szCs w:val="20"/>
                              </w:rPr>
                              <w:t>What do you say when you are comforting the grammar police?</w:t>
                            </w:r>
                          </w:p>
                          <w:p w14:paraId="653F3844" w14:textId="77777777" w:rsidR="009835CA" w:rsidRPr="009835CA" w:rsidRDefault="009835CA" w:rsidP="009835CA">
                            <w:pPr>
                              <w:rPr>
                                <w:b/>
                                <w:color w:val="FFFFFF" w:themeColor="background1"/>
                                <w:sz w:val="20"/>
                                <w:szCs w:val="20"/>
                              </w:rPr>
                            </w:pPr>
                            <w:r w:rsidRPr="009835CA">
                              <w:rPr>
                                <w:b/>
                                <w:color w:val="FFFFFF" w:themeColor="background1"/>
                                <w:sz w:val="20"/>
                                <w:szCs w:val="20"/>
                              </w:rPr>
                              <w:t xml:space="preserve">There, </w:t>
                            </w:r>
                            <w:proofErr w:type="gramStart"/>
                            <w:r w:rsidRPr="009835CA">
                              <w:rPr>
                                <w:b/>
                                <w:color w:val="FFFFFF" w:themeColor="background1"/>
                                <w:sz w:val="20"/>
                                <w:szCs w:val="20"/>
                              </w:rPr>
                              <w:t>their</w:t>
                            </w:r>
                            <w:proofErr w:type="gramEnd"/>
                            <w:r w:rsidRPr="009835CA">
                              <w:rPr>
                                <w:b/>
                                <w:color w:val="FFFFFF" w:themeColor="background1"/>
                                <w:sz w:val="20"/>
                                <w:szCs w:val="20"/>
                              </w:rPr>
                              <w:t>, they’re</w:t>
                            </w:r>
                          </w:p>
                          <w:p w14:paraId="455E8875" w14:textId="77777777" w:rsidR="009835CA" w:rsidRPr="009835CA" w:rsidRDefault="009835CA" w:rsidP="009835CA">
                            <w:pPr>
                              <w:rPr>
                                <w:b/>
                                <w:color w:val="FFFFFF" w:themeColor="background1"/>
                                <w:sz w:val="20"/>
                                <w:szCs w:val="20"/>
                              </w:rPr>
                            </w:pPr>
                          </w:p>
                          <w:p w14:paraId="56A5BEBA" w14:textId="77777777" w:rsidR="009835CA" w:rsidRPr="009835CA" w:rsidRDefault="009835CA" w:rsidP="009835CA">
                            <w:pPr>
                              <w:rPr>
                                <w:color w:val="FFFFFF" w:themeColor="background1"/>
                                <w:sz w:val="20"/>
                                <w:szCs w:val="20"/>
                              </w:rPr>
                            </w:pPr>
                            <w:r w:rsidRPr="009835CA">
                              <w:rPr>
                                <w:b/>
                                <w:color w:val="FFFFFF" w:themeColor="background1"/>
                                <w:sz w:val="20"/>
                                <w:szCs w:val="20"/>
                              </w:rPr>
                              <w:t xml:space="preserve">Sylvia: </w:t>
                            </w:r>
                            <w:r w:rsidRPr="009835CA">
                              <w:rPr>
                                <w:color w:val="FFFFFF" w:themeColor="background1"/>
                                <w:sz w:val="20"/>
                                <w:szCs w:val="20"/>
                              </w:rPr>
                              <w:t>Dad, can you write in the dark?</w:t>
                            </w:r>
                          </w:p>
                          <w:p w14:paraId="2F92D7B0" w14:textId="77777777" w:rsidR="009835CA" w:rsidRPr="009835CA" w:rsidRDefault="009835CA" w:rsidP="009835CA">
                            <w:pPr>
                              <w:rPr>
                                <w:color w:val="FFFFFF" w:themeColor="background1"/>
                                <w:sz w:val="20"/>
                                <w:szCs w:val="20"/>
                              </w:rPr>
                            </w:pPr>
                            <w:r w:rsidRPr="009835CA">
                              <w:rPr>
                                <w:b/>
                                <w:color w:val="FFFFFF" w:themeColor="background1"/>
                                <w:sz w:val="20"/>
                                <w:szCs w:val="20"/>
                              </w:rPr>
                              <w:t>Dad:</w:t>
                            </w:r>
                            <w:r w:rsidRPr="009835CA">
                              <w:rPr>
                                <w:color w:val="FFFFFF" w:themeColor="background1"/>
                                <w:sz w:val="20"/>
                                <w:szCs w:val="20"/>
                              </w:rPr>
                              <w:t xml:space="preserve"> I think so. What do you want me to write?</w:t>
                            </w:r>
                          </w:p>
                          <w:p w14:paraId="2F6946EB" w14:textId="77777777" w:rsidR="009835CA" w:rsidRPr="009835CA" w:rsidRDefault="009835CA" w:rsidP="009835CA">
                            <w:pPr>
                              <w:rPr>
                                <w:color w:val="FFFFFF" w:themeColor="background1"/>
                                <w:sz w:val="20"/>
                                <w:szCs w:val="20"/>
                              </w:rPr>
                            </w:pPr>
                            <w:r w:rsidRPr="009835CA">
                              <w:rPr>
                                <w:b/>
                                <w:color w:val="FFFFFF" w:themeColor="background1"/>
                                <w:sz w:val="20"/>
                                <w:szCs w:val="20"/>
                              </w:rPr>
                              <w:t>Sylvia:</w:t>
                            </w:r>
                            <w:r w:rsidRPr="009835CA">
                              <w:rPr>
                                <w:color w:val="FFFFFF" w:themeColor="background1"/>
                                <w:sz w:val="20"/>
                                <w:szCs w:val="20"/>
                              </w:rPr>
                              <w:t xml:space="preserve"> Your name on this report card.</w:t>
                            </w:r>
                          </w:p>
                          <w:p w14:paraId="74D25FE3" w14:textId="77777777" w:rsidR="009835CA" w:rsidRPr="009835CA" w:rsidRDefault="009835CA" w:rsidP="009835CA">
                            <w:pPr>
                              <w:rPr>
                                <w:color w:val="FFFFFF" w:themeColor="background1"/>
                                <w:sz w:val="20"/>
                                <w:szCs w:val="20"/>
                              </w:rPr>
                            </w:pPr>
                          </w:p>
                          <w:p w14:paraId="45B58259" w14:textId="77777777" w:rsidR="009835CA" w:rsidRPr="009835CA" w:rsidRDefault="009835CA" w:rsidP="009835CA">
                            <w:pPr>
                              <w:rPr>
                                <w:color w:val="FFFFFF" w:themeColor="background1"/>
                                <w:sz w:val="20"/>
                                <w:szCs w:val="20"/>
                              </w:rPr>
                            </w:pPr>
                            <w:r w:rsidRPr="009835CA">
                              <w:rPr>
                                <w:color w:val="FFFFFF" w:themeColor="background1"/>
                                <w:sz w:val="20"/>
                                <w:szCs w:val="20"/>
                              </w:rPr>
                              <w:t>You might be a teacher when out in public, you feel the urge to snap your fingers at children you do not know and correct their behavior.</w:t>
                            </w:r>
                          </w:p>
                          <w:p w14:paraId="5F5665F9" w14:textId="77777777" w:rsidR="009835CA" w:rsidRPr="009835CA" w:rsidRDefault="009835CA" w:rsidP="009835CA">
                            <w:pPr>
                              <w:rPr>
                                <w:color w:val="FFFFFF" w:themeColor="background1"/>
                                <w:sz w:val="20"/>
                                <w:szCs w:val="20"/>
                              </w:rPr>
                            </w:pPr>
                          </w:p>
                          <w:p w14:paraId="1092F2E7" w14:textId="77777777" w:rsidR="009835CA" w:rsidRPr="009835CA" w:rsidRDefault="009835CA" w:rsidP="009835CA">
                            <w:pPr>
                              <w:rPr>
                                <w:color w:val="FFFFFF" w:themeColor="background1"/>
                                <w:sz w:val="20"/>
                                <w:szCs w:val="20"/>
                              </w:rPr>
                            </w:pPr>
                            <w:r w:rsidRPr="009835CA">
                              <w:rPr>
                                <w:b/>
                                <w:color w:val="FFFFFF" w:themeColor="background1"/>
                                <w:sz w:val="20"/>
                                <w:szCs w:val="20"/>
                              </w:rPr>
                              <w:t>Teacher:</w:t>
                            </w:r>
                            <w:r w:rsidRPr="009835CA">
                              <w:rPr>
                                <w:color w:val="FFFFFF" w:themeColor="background1"/>
                                <w:sz w:val="20"/>
                                <w:szCs w:val="20"/>
                              </w:rPr>
                              <w:t xml:space="preserve"> Where is your homework?</w:t>
                            </w:r>
                          </w:p>
                          <w:p w14:paraId="707D3B8A" w14:textId="77777777" w:rsidR="009835CA" w:rsidRPr="009835CA" w:rsidRDefault="009835CA" w:rsidP="009835CA">
                            <w:pPr>
                              <w:rPr>
                                <w:color w:val="FFFFFF" w:themeColor="background1"/>
                                <w:sz w:val="20"/>
                                <w:szCs w:val="20"/>
                              </w:rPr>
                            </w:pPr>
                            <w:r w:rsidRPr="009835CA">
                              <w:rPr>
                                <w:b/>
                                <w:color w:val="FFFFFF" w:themeColor="background1"/>
                                <w:sz w:val="20"/>
                                <w:szCs w:val="20"/>
                              </w:rPr>
                              <w:t>Pupil:</w:t>
                            </w:r>
                            <w:r w:rsidRPr="009835CA">
                              <w:rPr>
                                <w:color w:val="FFFFFF" w:themeColor="background1"/>
                                <w:sz w:val="20"/>
                                <w:szCs w:val="20"/>
                              </w:rPr>
                              <w:t xml:space="preserve"> I lost it fighting this kid who said you weren’t the best teacher in school.</w:t>
                            </w:r>
                          </w:p>
                          <w:p w14:paraId="0F62231C" w14:textId="77777777" w:rsidR="009835CA" w:rsidRPr="009835CA" w:rsidRDefault="009835CA" w:rsidP="009835CA">
                            <w:pPr>
                              <w:rPr>
                                <w:color w:val="FFFFFF" w:themeColor="background1"/>
                                <w:sz w:val="20"/>
                                <w:szCs w:val="20"/>
                              </w:rPr>
                            </w:pPr>
                          </w:p>
                          <w:p w14:paraId="42E993F5" w14:textId="77777777" w:rsidR="009835CA" w:rsidRPr="009835CA" w:rsidRDefault="009835CA" w:rsidP="009835CA">
                            <w:pPr>
                              <w:rPr>
                                <w:color w:val="FFFFFF" w:themeColor="background1"/>
                                <w:sz w:val="20"/>
                                <w:szCs w:val="20"/>
                              </w:rPr>
                            </w:pPr>
                            <w:r w:rsidRPr="009835CA">
                              <w:rPr>
                                <w:b/>
                                <w:color w:val="FFFFFF" w:themeColor="background1"/>
                                <w:sz w:val="20"/>
                                <w:szCs w:val="20"/>
                              </w:rPr>
                              <w:t>Teacher:</w:t>
                            </w:r>
                            <w:r w:rsidRPr="009835CA">
                              <w:rPr>
                                <w:color w:val="FFFFFF" w:themeColor="background1"/>
                                <w:sz w:val="20"/>
                                <w:szCs w:val="20"/>
                              </w:rPr>
                              <w:t xml:space="preserve"> Class, we will have only a </w:t>
                            </w:r>
                            <w:proofErr w:type="gramStart"/>
                            <w:r w:rsidRPr="009835CA">
                              <w:rPr>
                                <w:color w:val="FFFFFF" w:themeColor="background1"/>
                                <w:sz w:val="20"/>
                                <w:szCs w:val="20"/>
                              </w:rPr>
                              <w:t>half day</w:t>
                            </w:r>
                            <w:proofErr w:type="gramEnd"/>
                            <w:r w:rsidRPr="009835CA">
                              <w:rPr>
                                <w:color w:val="FFFFFF" w:themeColor="background1"/>
                                <w:sz w:val="20"/>
                                <w:szCs w:val="20"/>
                              </w:rPr>
                              <w:t xml:space="preserve"> of school this morning.</w:t>
                            </w:r>
                          </w:p>
                          <w:p w14:paraId="15DDECFB" w14:textId="77777777" w:rsidR="009835CA" w:rsidRPr="009835CA" w:rsidRDefault="009835CA" w:rsidP="009835CA">
                            <w:pPr>
                              <w:rPr>
                                <w:color w:val="FFFFFF" w:themeColor="background1"/>
                                <w:sz w:val="20"/>
                                <w:szCs w:val="20"/>
                              </w:rPr>
                            </w:pPr>
                            <w:r w:rsidRPr="009835CA">
                              <w:rPr>
                                <w:b/>
                                <w:color w:val="FFFFFF" w:themeColor="background1"/>
                                <w:sz w:val="20"/>
                                <w:szCs w:val="20"/>
                              </w:rPr>
                              <w:t>Class:</w:t>
                            </w:r>
                            <w:r w:rsidRPr="009835CA">
                              <w:rPr>
                                <w:color w:val="FFFFFF" w:themeColor="background1"/>
                                <w:sz w:val="20"/>
                                <w:szCs w:val="20"/>
                              </w:rPr>
                              <w:t xml:space="preserve"> Hooray!</w:t>
                            </w:r>
                          </w:p>
                          <w:p w14:paraId="7DD91DE4" w14:textId="77777777" w:rsidR="009835CA" w:rsidRPr="009835CA" w:rsidRDefault="009835CA" w:rsidP="009835CA">
                            <w:pPr>
                              <w:rPr>
                                <w:color w:val="FFFFFF" w:themeColor="background1"/>
                                <w:sz w:val="20"/>
                                <w:szCs w:val="20"/>
                              </w:rPr>
                            </w:pPr>
                            <w:r w:rsidRPr="009835CA">
                              <w:rPr>
                                <w:b/>
                                <w:color w:val="FFFFFF" w:themeColor="background1"/>
                                <w:sz w:val="20"/>
                                <w:szCs w:val="20"/>
                              </w:rPr>
                              <w:t>Teacher:</w:t>
                            </w:r>
                            <w:r w:rsidRPr="009835CA">
                              <w:rPr>
                                <w:color w:val="FFFFFF" w:themeColor="background1"/>
                                <w:sz w:val="20"/>
                                <w:szCs w:val="20"/>
                              </w:rPr>
                              <w:t xml:space="preserve"> We will have the other half this afternoon.</w:t>
                            </w:r>
                          </w:p>
                          <w:p w14:paraId="2968ABDD" w14:textId="3C9F748E" w:rsidR="009835CA" w:rsidRPr="009835CA" w:rsidRDefault="009835CA" w:rsidP="002F0162">
                            <w:pPr>
                              <w:pStyle w:val="BlockText-Small"/>
                              <w:rPr>
                                <w:b/>
                              </w:rPr>
                            </w:pPr>
                            <w:r>
                              <w:rPr>
                                <w:b/>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8" type="#_x0000_t202" style="position:absolute;margin-left:47.3pt;margin-top:396pt;width:168pt;height:359pt;z-index:2516920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" mv:complextextbox="1" o:allowincell="f" filled="f" stroked="f">
                <v:textbox inset=",0,,0">
                  <w:txbxContent>
                    <w:p w14:paraId="4C47456D" w14:textId="77777777" w:rsidR="009835CA" w:rsidRPr="009835CA" w:rsidRDefault="009835CA" w:rsidP="009835CA">
                      <w:pPr>
                        <w:rPr>
                          <w:color w:val="FFFFFF" w:themeColor="background1"/>
                          <w:sz w:val="20"/>
                          <w:szCs w:val="20"/>
                        </w:rPr>
                      </w:pPr>
                      <w:r w:rsidRPr="009835CA">
                        <w:rPr>
                          <w:color w:val="FFFFFF" w:themeColor="background1"/>
                          <w:sz w:val="20"/>
                          <w:szCs w:val="20"/>
                        </w:rPr>
                        <w:t>What do you say when you are comforting the grammar police?</w:t>
                      </w:r>
                    </w:p>
                    <w:p w14:paraId="653F3844" w14:textId="77777777" w:rsidR="009835CA" w:rsidRPr="009835CA" w:rsidRDefault="009835CA" w:rsidP="009835CA">
                      <w:pPr>
                        <w:rPr>
                          <w:b/>
                          <w:color w:val="FFFFFF" w:themeColor="background1"/>
                          <w:sz w:val="20"/>
                          <w:szCs w:val="20"/>
                        </w:rPr>
                      </w:pPr>
                      <w:r w:rsidRPr="009835CA">
                        <w:rPr>
                          <w:b/>
                          <w:color w:val="FFFFFF" w:themeColor="background1"/>
                          <w:sz w:val="20"/>
                          <w:szCs w:val="20"/>
                        </w:rPr>
                        <w:t xml:space="preserve">There, </w:t>
                      </w:r>
                      <w:proofErr w:type="gramStart"/>
                      <w:r w:rsidRPr="009835CA">
                        <w:rPr>
                          <w:b/>
                          <w:color w:val="FFFFFF" w:themeColor="background1"/>
                          <w:sz w:val="20"/>
                          <w:szCs w:val="20"/>
                        </w:rPr>
                        <w:t>their</w:t>
                      </w:r>
                      <w:proofErr w:type="gramEnd"/>
                      <w:r w:rsidRPr="009835CA">
                        <w:rPr>
                          <w:b/>
                          <w:color w:val="FFFFFF" w:themeColor="background1"/>
                          <w:sz w:val="20"/>
                          <w:szCs w:val="20"/>
                        </w:rPr>
                        <w:t>, they’re</w:t>
                      </w:r>
                    </w:p>
                    <w:p w14:paraId="455E8875" w14:textId="77777777" w:rsidR="009835CA" w:rsidRPr="009835CA" w:rsidRDefault="009835CA" w:rsidP="009835CA">
                      <w:pPr>
                        <w:rPr>
                          <w:b/>
                          <w:color w:val="FFFFFF" w:themeColor="background1"/>
                          <w:sz w:val="20"/>
                          <w:szCs w:val="20"/>
                        </w:rPr>
                      </w:pPr>
                    </w:p>
                    <w:p w14:paraId="56A5BEBA" w14:textId="77777777" w:rsidR="009835CA" w:rsidRPr="009835CA" w:rsidRDefault="009835CA" w:rsidP="009835CA">
                      <w:pPr>
                        <w:rPr>
                          <w:color w:val="FFFFFF" w:themeColor="background1"/>
                          <w:sz w:val="20"/>
                          <w:szCs w:val="20"/>
                        </w:rPr>
                      </w:pPr>
                      <w:r w:rsidRPr="009835CA">
                        <w:rPr>
                          <w:b/>
                          <w:color w:val="FFFFFF" w:themeColor="background1"/>
                          <w:sz w:val="20"/>
                          <w:szCs w:val="20"/>
                        </w:rPr>
                        <w:t xml:space="preserve">Sylvia: </w:t>
                      </w:r>
                      <w:r w:rsidRPr="009835CA">
                        <w:rPr>
                          <w:color w:val="FFFFFF" w:themeColor="background1"/>
                          <w:sz w:val="20"/>
                          <w:szCs w:val="20"/>
                        </w:rPr>
                        <w:t>Dad, can you write in the dark?</w:t>
                      </w:r>
                    </w:p>
                    <w:p w14:paraId="2F92D7B0" w14:textId="77777777" w:rsidR="009835CA" w:rsidRPr="009835CA" w:rsidRDefault="009835CA" w:rsidP="009835CA">
                      <w:pPr>
                        <w:rPr>
                          <w:color w:val="FFFFFF" w:themeColor="background1"/>
                          <w:sz w:val="20"/>
                          <w:szCs w:val="20"/>
                        </w:rPr>
                      </w:pPr>
                      <w:r w:rsidRPr="009835CA">
                        <w:rPr>
                          <w:b/>
                          <w:color w:val="FFFFFF" w:themeColor="background1"/>
                          <w:sz w:val="20"/>
                          <w:szCs w:val="20"/>
                        </w:rPr>
                        <w:t>Dad:</w:t>
                      </w:r>
                      <w:r w:rsidRPr="009835CA">
                        <w:rPr>
                          <w:color w:val="FFFFFF" w:themeColor="background1"/>
                          <w:sz w:val="20"/>
                          <w:szCs w:val="20"/>
                        </w:rPr>
                        <w:t xml:space="preserve"> I think so. What do you want me to write?</w:t>
                      </w:r>
                    </w:p>
                    <w:p w14:paraId="2F6946EB" w14:textId="77777777" w:rsidR="009835CA" w:rsidRPr="009835CA" w:rsidRDefault="009835CA" w:rsidP="009835CA">
                      <w:pPr>
                        <w:rPr>
                          <w:color w:val="FFFFFF" w:themeColor="background1"/>
                          <w:sz w:val="20"/>
                          <w:szCs w:val="20"/>
                        </w:rPr>
                      </w:pPr>
                      <w:r w:rsidRPr="009835CA">
                        <w:rPr>
                          <w:b/>
                          <w:color w:val="FFFFFF" w:themeColor="background1"/>
                          <w:sz w:val="20"/>
                          <w:szCs w:val="20"/>
                        </w:rPr>
                        <w:t>Sylvia:</w:t>
                      </w:r>
                      <w:r w:rsidRPr="009835CA">
                        <w:rPr>
                          <w:color w:val="FFFFFF" w:themeColor="background1"/>
                          <w:sz w:val="20"/>
                          <w:szCs w:val="20"/>
                        </w:rPr>
                        <w:t xml:space="preserve"> Your name on this report card.</w:t>
                      </w:r>
                    </w:p>
                    <w:p w14:paraId="74D25FE3" w14:textId="77777777" w:rsidR="009835CA" w:rsidRPr="009835CA" w:rsidRDefault="009835CA" w:rsidP="009835CA">
                      <w:pPr>
                        <w:rPr>
                          <w:color w:val="FFFFFF" w:themeColor="background1"/>
                          <w:sz w:val="20"/>
                          <w:szCs w:val="20"/>
                        </w:rPr>
                      </w:pPr>
                    </w:p>
                    <w:p w14:paraId="45B58259" w14:textId="77777777" w:rsidR="009835CA" w:rsidRPr="009835CA" w:rsidRDefault="009835CA" w:rsidP="009835CA">
                      <w:pPr>
                        <w:rPr>
                          <w:color w:val="FFFFFF" w:themeColor="background1"/>
                          <w:sz w:val="20"/>
                          <w:szCs w:val="20"/>
                        </w:rPr>
                      </w:pPr>
                      <w:r w:rsidRPr="009835CA">
                        <w:rPr>
                          <w:color w:val="FFFFFF" w:themeColor="background1"/>
                          <w:sz w:val="20"/>
                          <w:szCs w:val="20"/>
                        </w:rPr>
                        <w:t>You might be a teacher when out in public, you feel the urge to snap your fingers at children you do not know and correct their behavior.</w:t>
                      </w:r>
                    </w:p>
                    <w:p w14:paraId="5F5665F9" w14:textId="77777777" w:rsidR="009835CA" w:rsidRPr="009835CA" w:rsidRDefault="009835CA" w:rsidP="009835CA">
                      <w:pPr>
                        <w:rPr>
                          <w:color w:val="FFFFFF" w:themeColor="background1"/>
                          <w:sz w:val="20"/>
                          <w:szCs w:val="20"/>
                        </w:rPr>
                      </w:pPr>
                    </w:p>
                    <w:p w14:paraId="1092F2E7" w14:textId="77777777" w:rsidR="009835CA" w:rsidRPr="009835CA" w:rsidRDefault="009835CA" w:rsidP="009835CA">
                      <w:pPr>
                        <w:rPr>
                          <w:color w:val="FFFFFF" w:themeColor="background1"/>
                          <w:sz w:val="20"/>
                          <w:szCs w:val="20"/>
                        </w:rPr>
                      </w:pPr>
                      <w:r w:rsidRPr="009835CA">
                        <w:rPr>
                          <w:b/>
                          <w:color w:val="FFFFFF" w:themeColor="background1"/>
                          <w:sz w:val="20"/>
                          <w:szCs w:val="20"/>
                        </w:rPr>
                        <w:t>Teacher:</w:t>
                      </w:r>
                      <w:r w:rsidRPr="009835CA">
                        <w:rPr>
                          <w:color w:val="FFFFFF" w:themeColor="background1"/>
                          <w:sz w:val="20"/>
                          <w:szCs w:val="20"/>
                        </w:rPr>
                        <w:t xml:space="preserve"> Where is your homework?</w:t>
                      </w:r>
                    </w:p>
                    <w:p w14:paraId="707D3B8A" w14:textId="77777777" w:rsidR="009835CA" w:rsidRPr="009835CA" w:rsidRDefault="009835CA" w:rsidP="009835CA">
                      <w:pPr>
                        <w:rPr>
                          <w:color w:val="FFFFFF" w:themeColor="background1"/>
                          <w:sz w:val="20"/>
                          <w:szCs w:val="20"/>
                        </w:rPr>
                      </w:pPr>
                      <w:r w:rsidRPr="009835CA">
                        <w:rPr>
                          <w:b/>
                          <w:color w:val="FFFFFF" w:themeColor="background1"/>
                          <w:sz w:val="20"/>
                          <w:szCs w:val="20"/>
                        </w:rPr>
                        <w:t>Pupil:</w:t>
                      </w:r>
                      <w:r w:rsidRPr="009835CA">
                        <w:rPr>
                          <w:color w:val="FFFFFF" w:themeColor="background1"/>
                          <w:sz w:val="20"/>
                          <w:szCs w:val="20"/>
                        </w:rPr>
                        <w:t xml:space="preserve"> I lost it fighting this kid who said you weren’t the best teacher in school.</w:t>
                      </w:r>
                    </w:p>
                    <w:p w14:paraId="0F62231C" w14:textId="77777777" w:rsidR="009835CA" w:rsidRPr="009835CA" w:rsidRDefault="009835CA" w:rsidP="009835CA">
                      <w:pPr>
                        <w:rPr>
                          <w:color w:val="FFFFFF" w:themeColor="background1"/>
                          <w:sz w:val="20"/>
                          <w:szCs w:val="20"/>
                        </w:rPr>
                      </w:pPr>
                    </w:p>
                    <w:p w14:paraId="42E993F5" w14:textId="77777777" w:rsidR="009835CA" w:rsidRPr="009835CA" w:rsidRDefault="009835CA" w:rsidP="009835CA">
                      <w:pPr>
                        <w:rPr>
                          <w:color w:val="FFFFFF" w:themeColor="background1"/>
                          <w:sz w:val="20"/>
                          <w:szCs w:val="20"/>
                        </w:rPr>
                      </w:pPr>
                      <w:r w:rsidRPr="009835CA">
                        <w:rPr>
                          <w:b/>
                          <w:color w:val="FFFFFF" w:themeColor="background1"/>
                          <w:sz w:val="20"/>
                          <w:szCs w:val="20"/>
                        </w:rPr>
                        <w:t>Teacher:</w:t>
                      </w:r>
                      <w:r w:rsidRPr="009835CA">
                        <w:rPr>
                          <w:color w:val="FFFFFF" w:themeColor="background1"/>
                          <w:sz w:val="20"/>
                          <w:szCs w:val="20"/>
                        </w:rPr>
                        <w:t xml:space="preserve"> Class, we will have only a </w:t>
                      </w:r>
                      <w:proofErr w:type="gramStart"/>
                      <w:r w:rsidRPr="009835CA">
                        <w:rPr>
                          <w:color w:val="FFFFFF" w:themeColor="background1"/>
                          <w:sz w:val="20"/>
                          <w:szCs w:val="20"/>
                        </w:rPr>
                        <w:t>half day</w:t>
                      </w:r>
                      <w:proofErr w:type="gramEnd"/>
                      <w:r w:rsidRPr="009835CA">
                        <w:rPr>
                          <w:color w:val="FFFFFF" w:themeColor="background1"/>
                          <w:sz w:val="20"/>
                          <w:szCs w:val="20"/>
                        </w:rPr>
                        <w:t xml:space="preserve"> of school this morning.</w:t>
                      </w:r>
                    </w:p>
                    <w:p w14:paraId="15DDECFB" w14:textId="77777777" w:rsidR="009835CA" w:rsidRPr="009835CA" w:rsidRDefault="009835CA" w:rsidP="009835CA">
                      <w:pPr>
                        <w:rPr>
                          <w:color w:val="FFFFFF" w:themeColor="background1"/>
                          <w:sz w:val="20"/>
                          <w:szCs w:val="20"/>
                        </w:rPr>
                      </w:pPr>
                      <w:r w:rsidRPr="009835CA">
                        <w:rPr>
                          <w:b/>
                          <w:color w:val="FFFFFF" w:themeColor="background1"/>
                          <w:sz w:val="20"/>
                          <w:szCs w:val="20"/>
                        </w:rPr>
                        <w:t>Class:</w:t>
                      </w:r>
                      <w:r w:rsidRPr="009835CA">
                        <w:rPr>
                          <w:color w:val="FFFFFF" w:themeColor="background1"/>
                          <w:sz w:val="20"/>
                          <w:szCs w:val="20"/>
                        </w:rPr>
                        <w:t xml:space="preserve"> Hooray!</w:t>
                      </w:r>
                    </w:p>
                    <w:p w14:paraId="7DD91DE4" w14:textId="77777777" w:rsidR="009835CA" w:rsidRPr="009835CA" w:rsidRDefault="009835CA" w:rsidP="009835CA">
                      <w:pPr>
                        <w:rPr>
                          <w:color w:val="FFFFFF" w:themeColor="background1"/>
                          <w:sz w:val="20"/>
                          <w:szCs w:val="20"/>
                        </w:rPr>
                      </w:pPr>
                      <w:r w:rsidRPr="009835CA">
                        <w:rPr>
                          <w:b/>
                          <w:color w:val="FFFFFF" w:themeColor="background1"/>
                          <w:sz w:val="20"/>
                          <w:szCs w:val="20"/>
                        </w:rPr>
                        <w:t>Teacher:</w:t>
                      </w:r>
                      <w:r w:rsidRPr="009835CA">
                        <w:rPr>
                          <w:color w:val="FFFFFF" w:themeColor="background1"/>
                          <w:sz w:val="20"/>
                          <w:szCs w:val="20"/>
                        </w:rPr>
                        <w:t xml:space="preserve"> We will have the other half this afternoon.</w:t>
                      </w:r>
                    </w:p>
                    <w:p w14:paraId="2968ABDD" w14:textId="3C9F748E" w:rsidR="009835CA" w:rsidRPr="009835CA" w:rsidRDefault="009835CA" w:rsidP="002F0162">
                      <w:pPr>
                        <w:pStyle w:val="BlockText-Small"/>
                        <w:rPr>
                          <w:b/>
                        </w:rPr>
                      </w:pPr>
                      <w:r>
                        <w:rPr>
                          <w:b/>
                        </w:rPr>
                        <w:t xml:space="preserve"> </w:t>
                      </w:r>
                    </w:p>
                  </w:txbxContent>
                </v:textbox>
                <w10:wrap type="tight" anchorx="page" anchory="page"/>
              </v:shape>
            </w:pict>
          </mc:Fallback>
        </mc:AlternateContent>
      </w:r>
      <w:r>
        <w:rPr>
          <w:noProof/>
        </w:rPr>
        <mc:AlternateContent>
          <mc:Choice Requires="wps">
            <w:drawing>
              <wp:anchor distT="0" distB="0" distL="114300" distR="114300" simplePos="0" relativeHeight="251693057" behindDoc="0" locked="0" layoutInCell="1" allowOverlap="1" wp14:anchorId="693673D1" wp14:editId="5B765149">
                <wp:simplePos x="0" y="0"/>
                <wp:positionH relativeFrom="page">
                  <wp:posOffset>532765</wp:posOffset>
                </wp:positionH>
                <wp:positionV relativeFrom="page">
                  <wp:posOffset>3656330</wp:posOffset>
                </wp:positionV>
                <wp:extent cx="2133600" cy="1220470"/>
                <wp:effectExtent l="0" t="0" r="0" b="24130"/>
                <wp:wrapTight wrapText="bothSides">
                  <wp:wrapPolygon edited="0">
                    <wp:start x="257" y="0"/>
                    <wp:lineTo x="257" y="21578"/>
                    <wp:lineTo x="21086" y="21578"/>
                    <wp:lineTo x="21086" y="0"/>
                    <wp:lineTo x="257" y="0"/>
                  </wp:wrapPolygon>
                </wp:wrapTight>
                <wp:docPr id="5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220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5B0832" w14:textId="7C8EA325" w:rsidR="009835CA" w:rsidRDefault="009835CA" w:rsidP="002F0162">
                            <w:pPr>
                              <w:pStyle w:val="BoxHeading-Small"/>
                            </w:pPr>
                            <w:r>
                              <w:t>LOL!!!</w:t>
                            </w:r>
                          </w:p>
                          <w:p w14:paraId="1CAB8EB6" w14:textId="69F878C1" w:rsidR="009835CA" w:rsidRDefault="009835CA" w:rsidP="002F0162">
                            <w:pPr>
                              <w:pStyle w:val="BoxHeading-Small"/>
                              <w:rPr>
                                <w:sz w:val="24"/>
                              </w:rPr>
                            </w:pPr>
                            <w:r>
                              <w:rPr>
                                <w:sz w:val="24"/>
                              </w:rPr>
                              <w:t>Education Jokes</w:t>
                            </w:r>
                          </w:p>
                          <w:p w14:paraId="0715CA24" w14:textId="7C3D6E5C" w:rsidR="009835CA" w:rsidRDefault="009835CA" w:rsidP="002F0162">
                            <w:pPr>
                              <w:pStyle w:val="BoxHeading-Small"/>
                              <w:rPr>
                                <w:sz w:val="24"/>
                              </w:rPr>
                            </w:pPr>
                            <w:r>
                              <w:rPr>
                                <w:sz w:val="24"/>
                              </w:rPr>
                              <w:t>Courtesy of Teach HUB Joke of the Day</w:t>
                            </w:r>
                          </w:p>
                          <w:p w14:paraId="672E2DA4" w14:textId="77777777" w:rsidR="009835CA" w:rsidRDefault="009835CA" w:rsidP="006D1BAE">
                            <w:pPr>
                              <w:rPr>
                                <w:rFonts w:ascii="Cambria" w:hAnsi="Cambria"/>
                                <w:b/>
                                <w:bCs/>
                              </w:rPr>
                            </w:pPr>
                            <w:hyperlink r:id="rId12" w:history="1">
                              <w:r w:rsidRPr="00313694">
                                <w:rPr>
                                  <w:rStyle w:val="Hyperlink"/>
                                  <w:rFonts w:ascii="Cambria" w:hAnsi="Cambria"/>
                                  <w:b/>
                                  <w:bCs/>
                                </w:rPr>
                                <w:t>http://www.teachhub.com/teacher-joke-day</w:t>
                              </w:r>
                            </w:hyperlink>
                          </w:p>
                          <w:p w14:paraId="63A90B95" w14:textId="77777777" w:rsidR="009835CA" w:rsidRPr="006D1BAE" w:rsidRDefault="009835CA" w:rsidP="002F0162">
                            <w:pPr>
                              <w:pStyle w:val="BoxHeading-Small"/>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9" type="#_x0000_t202" style="position:absolute;margin-left:41.95pt;margin-top:287.9pt;width:168pt;height:96.1pt;z-index:251693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" filled="f" stroked="f">
                <v:textbox inset=",0,,0">
                  <w:txbxContent>
                    <w:p w14:paraId="0B5B0832" w14:textId="7C8EA325" w:rsidR="009835CA" w:rsidRDefault="009835CA" w:rsidP="002F0162">
                      <w:pPr>
                        <w:pStyle w:val="BoxHeading-Small"/>
                      </w:pPr>
                      <w:r>
                        <w:t>LOL!!!</w:t>
                      </w:r>
                    </w:p>
                    <w:p w14:paraId="1CAB8EB6" w14:textId="69F878C1" w:rsidR="009835CA" w:rsidRDefault="009835CA" w:rsidP="002F0162">
                      <w:pPr>
                        <w:pStyle w:val="BoxHeading-Small"/>
                        <w:rPr>
                          <w:sz w:val="24"/>
                        </w:rPr>
                      </w:pPr>
                      <w:r>
                        <w:rPr>
                          <w:sz w:val="24"/>
                        </w:rPr>
                        <w:t>Education Jokes</w:t>
                      </w:r>
                    </w:p>
                    <w:p w14:paraId="0715CA24" w14:textId="7C3D6E5C" w:rsidR="009835CA" w:rsidRDefault="009835CA" w:rsidP="002F0162">
                      <w:pPr>
                        <w:pStyle w:val="BoxHeading-Small"/>
                        <w:rPr>
                          <w:sz w:val="24"/>
                        </w:rPr>
                      </w:pPr>
                      <w:r>
                        <w:rPr>
                          <w:sz w:val="24"/>
                        </w:rPr>
                        <w:t>Courtesy of Teach HUB Joke of the Day</w:t>
                      </w:r>
                    </w:p>
                    <w:p w14:paraId="672E2DA4" w14:textId="77777777" w:rsidR="009835CA" w:rsidRDefault="009835CA" w:rsidP="006D1BAE">
                      <w:pPr>
                        <w:rPr>
                          <w:rFonts w:ascii="Cambria" w:hAnsi="Cambria"/>
                          <w:b/>
                          <w:bCs/>
                        </w:rPr>
                      </w:pPr>
                      <w:hyperlink r:id="rId13" w:history="1">
                        <w:r w:rsidRPr="00313694">
                          <w:rPr>
                            <w:rStyle w:val="Hyperlink"/>
                            <w:rFonts w:ascii="Cambria" w:hAnsi="Cambria"/>
                            <w:b/>
                            <w:bCs/>
                          </w:rPr>
                          <w:t>http://www.teachhub.com/teacher-joke-day</w:t>
                        </w:r>
                      </w:hyperlink>
                    </w:p>
                    <w:p w14:paraId="63A90B95" w14:textId="77777777" w:rsidR="009835CA" w:rsidRPr="006D1BAE" w:rsidRDefault="009835CA" w:rsidP="002F0162">
                      <w:pPr>
                        <w:pStyle w:val="BoxHeading-Small"/>
                        <w:rPr>
                          <w:sz w:val="24"/>
                        </w:rPr>
                      </w:pPr>
                    </w:p>
                  </w:txbxContent>
                </v:textbox>
                <w10:wrap type="tight" anchorx="page" anchory="page"/>
              </v:shape>
            </w:pict>
          </mc:Fallback>
        </mc:AlternateContent>
      </w:r>
      <w:r>
        <w:rPr>
          <w:noProof/>
        </w:rPr>
        <mc:AlternateContent>
          <mc:Choice Requires="wps">
            <w:drawing>
              <wp:anchor distT="0" distB="0" distL="114300" distR="114300" simplePos="0" relativeHeight="251667457" behindDoc="0" locked="0" layoutInCell="0" allowOverlap="1" wp14:anchorId="561E6178" wp14:editId="02119D95">
                <wp:simplePos x="0" y="0"/>
                <wp:positionH relativeFrom="page">
                  <wp:posOffset>457200</wp:posOffset>
                </wp:positionH>
                <wp:positionV relativeFrom="page">
                  <wp:posOffset>3556000</wp:posOffset>
                </wp:positionV>
                <wp:extent cx="2277110" cy="6045200"/>
                <wp:effectExtent l="0" t="0" r="8890" b="0"/>
                <wp:wrapTight wrapText="bothSides">
                  <wp:wrapPolygon edited="0">
                    <wp:start x="0" y="0"/>
                    <wp:lineTo x="0" y="21509"/>
                    <wp:lineTo x="21443" y="21509"/>
                    <wp:lineTo x="21443" y="0"/>
                    <wp:lineTo x="0" y="0"/>
                  </wp:wrapPolygon>
                </wp:wrapTight>
                <wp:docPr id="4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60452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6pt;margin-top:280pt;width:179.3pt;height:476pt;z-index:251667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" o:allowincell="f" fillcolor="#91bc2b [3205]" stroked="f" strokecolor="white [3212]" strokeweight="1pt">
                <v:shadow opacity="22938f" mv:blur="38100f" offset="0,2pt"/>
                <v:textbox inset=",7.2pt,,7.2pt"/>
                <w10:wrap type="tight" anchorx="page" anchory="page"/>
              </v:rect>
            </w:pict>
          </mc:Fallback>
        </mc:AlternateContent>
      </w:r>
      <w:r>
        <w:rPr>
          <w:noProof/>
        </w:rPr>
        <w:drawing>
          <wp:anchor distT="0" distB="0" distL="118745" distR="118745" simplePos="0" relativeHeight="251713544" behindDoc="0" locked="0" layoutInCell="0" allowOverlap="1" wp14:anchorId="72382B93" wp14:editId="028772E6">
            <wp:simplePos x="0" y="0"/>
            <wp:positionH relativeFrom="page">
              <wp:posOffset>456565</wp:posOffset>
            </wp:positionH>
            <wp:positionV relativeFrom="page">
              <wp:posOffset>914400</wp:posOffset>
            </wp:positionV>
            <wp:extent cx="2279650" cy="2641600"/>
            <wp:effectExtent l="0" t="0" r="6350" b="0"/>
            <wp:wrapTight wrapText="bothSides">
              <wp:wrapPolygon edited="0">
                <wp:start x="0" y="0"/>
                <wp:lineTo x="0" y="21392"/>
                <wp:lineTo x="21419" y="21392"/>
                <wp:lineTo x="21419" y="0"/>
                <wp:lineTo x="0" y="0"/>
              </wp:wrapPolygon>
            </wp:wrapTight>
            <wp:docPr id="20" name="Placeholder" descr=":nfc12 photos:42-1802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fc12 photos:42-18021089.jpg"/>
                    <pic:cNvPicPr>
                      <a:picLocks noChangeAspect="1" noChangeArrowheads="1"/>
                    </pic:cNvPicPr>
                  </pic:nvPicPr>
                  <pic:blipFill>
                    <a:blip r:embed="rId14"/>
                    <a:srcRect l="13617" t="3446" r="5985" b="15985"/>
                    <a:stretch>
                      <a:fillRect/>
                    </a:stretch>
                  </pic:blipFill>
                  <pic:spPr bwMode="auto">
                    <a:xfrm>
                      <a:off x="0" y="0"/>
                      <a:ext cx="2279650" cy="2641600"/>
                    </a:xfrm>
                    <a:prstGeom prst="rect">
                      <a:avLst/>
                    </a:prstGeom>
                    <a:noFill/>
                    <a:ln w="9525">
                      <a:noFill/>
                      <a:miter lim="800000"/>
                      <a:headEnd/>
                      <a:tailEnd/>
                    </a:ln>
                  </pic:spPr>
                </pic:pic>
              </a:graphicData>
            </a:graphic>
            <wp14:sizeRelV relativeFrom="margin">
              <wp14:pctHeight>0</wp14:pctHeight>
            </wp14:sizeRelV>
          </wp:anchor>
        </w:drawing>
      </w:r>
      <w:r w:rsidR="00E6261E">
        <w:rPr>
          <w:noProof/>
        </w:rPr>
        <mc:AlternateContent>
          <mc:Choice Requires="wps">
            <w:drawing>
              <wp:anchor distT="0" distB="0" distL="114300" distR="114300" simplePos="0" relativeHeight="251689985" behindDoc="0" locked="0" layoutInCell="0" allowOverlap="1" wp14:anchorId="25392FA0" wp14:editId="4E593D47">
                <wp:simplePos x="0" y="0"/>
                <wp:positionH relativeFrom="page">
                  <wp:posOffset>2886710</wp:posOffset>
                </wp:positionH>
                <wp:positionV relativeFrom="page">
                  <wp:posOffset>1727200</wp:posOffset>
                </wp:positionV>
                <wp:extent cx="4288790" cy="7950200"/>
                <wp:effectExtent l="0" t="0" r="0" b="0"/>
                <wp:wrapNone/>
                <wp:docPr id="5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795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369A95A" w14:textId="77777777" w:rsidR="009835CA" w:rsidRPr="00E6261E" w:rsidRDefault="009835CA" w:rsidP="00E6261E">
                            <w:pPr>
                              <w:ind w:firstLine="720"/>
                            </w:pPr>
                            <w:r w:rsidRPr="00E6261E">
                              <w:t xml:space="preserve">The administration at Robbins Elementary School has enacted a new reading program to be put into place in the classrooms this year in an effort to try and bring all students to be able to read on level. The new program is called American Reading Company, and focuses upon different colored leveled books being administered to each grade, students practicing reading at school and at home by filling out their “steps,” on their reading log, and one-on-one conferencing with their teacher in the classroom. One “step” is equivalent to fifteen minutes of silent reading, and all of the students have a reading log where they record and report these steps to the teacher, who then records and reports them to the school’s electronic record of all the students’ steps in the school. The reason the school has begun working with the program is to try and meet the goal of having all the students reading on-grade level, because right now only 10% of the student body is reading at the appropriate level for their grade.  </w:t>
                            </w:r>
                          </w:p>
                          <w:p w14:paraId="7792AFFE" w14:textId="77777777" w:rsidR="009835CA" w:rsidRPr="00E6261E" w:rsidRDefault="009835CA" w:rsidP="00E6261E">
                            <w:pPr>
                              <w:ind w:firstLine="720"/>
                            </w:pPr>
                            <w:r w:rsidRPr="00E6261E">
                              <w:t xml:space="preserve">We were able to explore this program in the second grade, in both Mrs. Masterson (non-bilingual) and Mrs. Vasquez’s (bilingual) classrooms. </w:t>
                            </w:r>
                            <w:r w:rsidRPr="00E6261E">
                              <w:rPr>
                                <w:bCs/>
                              </w:rPr>
                              <w:t xml:space="preserve">Mrs. Vasquez’s second-grade bilingual students, who range from Green (Kindergarten/First-Grade level) to White (Third-Grade level) on the reading level chart, spend the first part of their morning independently reading books at their level for thirty minutes, which equals two steps on their reading log. Mrs. Masterson’s students also spend 30 minutes a day silently reading, and also log two steps on their reading log at school on a daily basis, but they read a little later in the day. Both Mrs. Masterson’s and Mrs. Vasquez’s second-grade classes have students who range from Green (Kindergarten/First-Grade level) to White (Third-Grade level) on the reading level chart. The variation in reading level is one of the challenges these teachers face in the classroom, but there is nothing more rewarding than seeing a child climb the ladder of reading levels and really make progress! Mrs. Vasquez and Mrs. Masterson, along with many other teachers, are currently learning how to conference with students in accordance with this new reading program. We are very excited to see how far the students will have come with their reading levels by the time the end of the semester comes. </w:t>
                            </w:r>
                          </w:p>
                          <w:p w14:paraId="58A86201" w14:textId="04827B21" w:rsidR="009835CA" w:rsidRPr="00301FC9" w:rsidRDefault="009835CA" w:rsidP="002F0162">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0" type="#_x0000_t202" style="position:absolute;margin-left:227.3pt;margin-top:136pt;width:337.7pt;height:626pt;z-index:2516899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" mv:complextextbox="1" o:allowincell="f" filled="f" stroked="f">
                <v:textbox inset=",0,,0">
                  <w:txbxContent>
                    <w:p w14:paraId="3369A95A" w14:textId="77777777" w:rsidR="009835CA" w:rsidRPr="00E6261E" w:rsidRDefault="009835CA" w:rsidP="00E6261E">
                      <w:pPr>
                        <w:ind w:firstLine="720"/>
                      </w:pPr>
                      <w:r w:rsidRPr="00E6261E">
                        <w:t xml:space="preserve">The administration at Robbins Elementary School has enacted a new reading program to be put into place in the classrooms this year in an effort to try and bring all students to be able to read on level. The new program is called American Reading Company, and focuses upon different colored leveled books being administered to each grade, students practicing reading at school and at home by filling out their “steps,” on their reading log, and one-on-one conferencing with their teacher in the classroom. One “step” is equivalent to fifteen minutes of silent reading, and all of the students have a reading log where they record and report these steps to the teacher, who then records and reports them to the school’s electronic record of all the students’ steps in the school. The reason the school has begun working with the program is to try and meet the goal of having all the students reading on-grade level, because right now only 10% of the student body is reading at the appropriate level for their grade.  </w:t>
                      </w:r>
                    </w:p>
                    <w:p w14:paraId="7792AFFE" w14:textId="77777777" w:rsidR="009835CA" w:rsidRPr="00E6261E" w:rsidRDefault="009835CA" w:rsidP="00E6261E">
                      <w:pPr>
                        <w:ind w:firstLine="720"/>
                      </w:pPr>
                      <w:r w:rsidRPr="00E6261E">
                        <w:t xml:space="preserve">We were able to explore this program in the second grade, in both Mrs. Masterson (non-bilingual) and Mrs. Vasquez’s (bilingual) classrooms. </w:t>
                      </w:r>
                      <w:r w:rsidRPr="00E6261E">
                        <w:rPr>
                          <w:bCs/>
                        </w:rPr>
                        <w:t xml:space="preserve">Mrs. Vasquez’s second-grade bilingual students, who range from Green (Kindergarten/First-Grade level) to White (Third-Grade level) on the reading level chart, spend the first part of their morning independently reading books at their level for thirty minutes, which equals two steps on their reading log. Mrs. Masterson’s students also spend 30 minutes a day silently reading, and also log two steps on their reading log at school on a daily basis, but they read a little later in the day. Both Mrs. Masterson’s and Mrs. Vasquez’s second-grade classes have students who range from Green (Kindergarten/First-Grade level) to White (Third-Grade level) on the reading level chart. The variation in reading level is one of the challenges these teachers face in the classroom, but there is nothing more rewarding than seeing a child climb the ladder of reading levels and really make progress! Mrs. Vasquez and Mrs. Masterson, along with many other teachers, are currently learning how to conference with students in accordance with this new reading program. We are very excited to see how far the students will have come with their reading levels by the time the end of the semester comes. </w:t>
                      </w:r>
                    </w:p>
                    <w:p w14:paraId="58A86201" w14:textId="04827B21" w:rsidR="009835CA" w:rsidRPr="00301FC9" w:rsidRDefault="009835CA" w:rsidP="002F0162">
                      <w:pPr>
                        <w:pStyle w:val="BodyText"/>
                      </w:pPr>
                    </w:p>
                  </w:txbxContent>
                </v:textbox>
                <w10:wrap anchorx="page" anchory="page"/>
              </v:shape>
            </w:pict>
          </mc:Fallback>
        </mc:AlternateContent>
      </w:r>
      <w:r w:rsidR="00E6261E">
        <w:rPr>
          <w:noProof/>
        </w:rPr>
        <mc:AlternateContent>
          <mc:Choice Requires="wps">
            <w:drawing>
              <wp:anchor distT="0" distB="0" distL="114300" distR="114300" simplePos="0" relativeHeight="251691009" behindDoc="0" locked="0" layoutInCell="0" allowOverlap="1" wp14:anchorId="6F6F5B11" wp14:editId="625B1CFB">
                <wp:simplePos x="0" y="0"/>
                <wp:positionH relativeFrom="page">
                  <wp:posOffset>2886710</wp:posOffset>
                </wp:positionH>
                <wp:positionV relativeFrom="page">
                  <wp:posOffset>956310</wp:posOffset>
                </wp:positionV>
                <wp:extent cx="4292600" cy="694690"/>
                <wp:effectExtent l="0" t="0" r="0" b="16510"/>
                <wp:wrapTight wrapText="bothSides">
                  <wp:wrapPolygon edited="0">
                    <wp:start x="128" y="0"/>
                    <wp:lineTo x="128" y="21324"/>
                    <wp:lineTo x="21344" y="21324"/>
                    <wp:lineTo x="21344" y="0"/>
                    <wp:lineTo x="128" y="0"/>
                  </wp:wrapPolygon>
                </wp:wrapTight>
                <wp:docPr id="4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F0C294F" w14:textId="47D6E24D" w:rsidR="009835CA" w:rsidRPr="00E6261E" w:rsidRDefault="009835CA" w:rsidP="002F0162">
                            <w:pPr>
                              <w:pStyle w:val="Heading5"/>
                              <w:rPr>
                                <w:sz w:val="44"/>
                                <w:szCs w:val="44"/>
                              </w:rPr>
                            </w:pPr>
                            <w:r w:rsidRPr="00E6261E">
                              <w:rPr>
                                <w:sz w:val="44"/>
                                <w:szCs w:val="44"/>
                              </w:rPr>
                              <w:t>Robbins Elementary Begins New Leveled-Reading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1" type="#_x0000_t202" style="position:absolute;margin-left:227.3pt;margin-top:75.3pt;width:338pt;height:54.7pt;z-index:2516910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" mv:complextextbox="1" o:allowincell="f" filled="f" stroked="f">
                <v:textbox inset=",0,,0">
                  <w:txbxContent>
                    <w:p w14:paraId="3F0C294F" w14:textId="47D6E24D" w:rsidR="009835CA" w:rsidRPr="00E6261E" w:rsidRDefault="009835CA" w:rsidP="002F0162">
                      <w:pPr>
                        <w:pStyle w:val="Heading5"/>
                        <w:rPr>
                          <w:sz w:val="44"/>
                          <w:szCs w:val="44"/>
                        </w:rPr>
                      </w:pPr>
                      <w:r w:rsidRPr="00E6261E">
                        <w:rPr>
                          <w:sz w:val="44"/>
                          <w:szCs w:val="44"/>
                        </w:rPr>
                        <w:t>Robbins Elementary Begins New Leveled-Reading Program</w:t>
                      </w:r>
                    </w:p>
                  </w:txbxContent>
                </v:textbox>
                <w10:wrap type="tight" anchorx="page" anchory="page"/>
              </v:shape>
            </w:pict>
          </mc:Fallback>
        </mc:AlternateContent>
      </w:r>
      <w:r w:rsidR="00EC4BD5">
        <w:br w:type="page"/>
      </w:r>
    </w:p>
    <w:p w14:paraId="675886F5" w14:textId="07D493C5" w:rsidR="009835CA" w:rsidRDefault="001D0A8F" w:rsidP="009835CA">
      <w:pPr>
        <w:widowControl w:val="0"/>
        <w:autoSpaceDE w:val="0"/>
        <w:autoSpaceDN w:val="0"/>
        <w:adjustRightInd w:val="0"/>
        <w:rPr>
          <w:rFonts w:ascii="Times" w:hAnsi="Times" w:cs="Times"/>
        </w:rPr>
      </w:pPr>
      <w:r>
        <w:rPr>
          <w:noProof/>
        </w:rPr>
        <mc:AlternateContent>
          <mc:Choice Requires="wps">
            <w:drawing>
              <wp:anchor distT="0" distB="0" distL="114300" distR="114300" simplePos="0" relativeHeight="251725837" behindDoc="0" locked="0" layoutInCell="1" allowOverlap="1" wp14:anchorId="4F92C475" wp14:editId="7F32EFB8">
                <wp:simplePos x="0" y="0"/>
                <wp:positionH relativeFrom="page">
                  <wp:posOffset>522605</wp:posOffset>
                </wp:positionH>
                <wp:positionV relativeFrom="page">
                  <wp:posOffset>9245600</wp:posOffset>
                </wp:positionV>
                <wp:extent cx="4291330" cy="355600"/>
                <wp:effectExtent l="0" t="0" r="0" b="0"/>
                <wp:wrapThrough wrapText="bothSides">
                  <wp:wrapPolygon edited="0">
                    <wp:start x="128" y="0"/>
                    <wp:lineTo x="128" y="20057"/>
                    <wp:lineTo x="21351" y="20057"/>
                    <wp:lineTo x="21351" y="0"/>
                    <wp:lineTo x="128" y="0"/>
                  </wp:wrapPolygon>
                </wp:wrapThrough>
                <wp:docPr id="24" name="Text Box 24"/>
                <wp:cNvGraphicFramePr/>
                <a:graphic xmlns:a="http://schemas.openxmlformats.org/drawingml/2006/main">
                  <a:graphicData uri="http://schemas.microsoft.com/office/word/2010/wordprocessingShape">
                    <wps:wsp>
                      <wps:cNvSpPr txBox="1"/>
                      <wps:spPr>
                        <a:xfrm>
                          <a:off x="0" y="0"/>
                          <a:ext cx="4291330" cy="35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95686E" w14:textId="7944293D" w:rsidR="009835CA" w:rsidRDefault="009835CA">
                            <w:r>
                              <w:t xml:space="preserve">Susan </w:t>
                            </w:r>
                            <w:proofErr w:type="spellStart"/>
                            <w:r>
                              <w:t>DaQuila</w:t>
                            </w:r>
                            <w:proofErr w:type="spellEnd"/>
                            <w:r>
                              <w:t xml:space="preserve">, </w:t>
                            </w:r>
                            <w:proofErr w:type="spellStart"/>
                            <w:r>
                              <w:t>Bryanna</w:t>
                            </w:r>
                            <w:proofErr w:type="spellEnd"/>
                            <w:r>
                              <w:t xml:space="preserve"> </w:t>
                            </w:r>
                            <w:proofErr w:type="spellStart"/>
                            <w:r>
                              <w:t>Kirner</w:t>
                            </w:r>
                            <w:proofErr w:type="spellEnd"/>
                            <w:r>
                              <w:t xml:space="preserve">, and Christine </w:t>
                            </w:r>
                            <w:proofErr w:type="spellStart"/>
                            <w:r>
                              <w:t>Joannidis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2" type="#_x0000_t202" style="position:absolute;margin-left:41.15pt;margin-top:728pt;width:337.9pt;height:28pt;z-index:2517258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9/DtYCAAAg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" mv:complextextbox="1" filled="f" stroked="f">
                <v:textbox>
                  <w:txbxContent>
                    <w:p w14:paraId="4E95686E" w14:textId="7944293D" w:rsidR="009835CA" w:rsidRDefault="009835CA">
                      <w:r>
                        <w:t xml:space="preserve">Susan </w:t>
                      </w:r>
                      <w:proofErr w:type="spellStart"/>
                      <w:r>
                        <w:t>DaQuila</w:t>
                      </w:r>
                      <w:proofErr w:type="spellEnd"/>
                      <w:r>
                        <w:t xml:space="preserve">, </w:t>
                      </w:r>
                      <w:proofErr w:type="spellStart"/>
                      <w:r>
                        <w:t>Bryanna</w:t>
                      </w:r>
                      <w:proofErr w:type="spellEnd"/>
                      <w:r>
                        <w:t xml:space="preserve"> </w:t>
                      </w:r>
                      <w:proofErr w:type="spellStart"/>
                      <w:r>
                        <w:t>Kirner</w:t>
                      </w:r>
                      <w:proofErr w:type="spellEnd"/>
                      <w:r>
                        <w:t xml:space="preserve">, and Christine </w:t>
                      </w:r>
                      <w:proofErr w:type="spellStart"/>
                      <w:r>
                        <w:t>Joannidis</w:t>
                      </w:r>
                      <w:proofErr w:type="spellEnd"/>
                    </w:p>
                  </w:txbxContent>
                </v:textbox>
                <w10:wrap type="through" anchorx="page" anchory="page"/>
              </v:shape>
            </w:pict>
          </mc:Fallback>
        </mc:AlternateContent>
      </w:r>
      <w:r w:rsidR="0055424B">
        <w:rPr>
          <w:noProof/>
        </w:rPr>
        <mc:AlternateContent>
          <mc:Choice Requires="wps">
            <w:drawing>
              <wp:anchor distT="0" distB="0" distL="114300" distR="114300" simplePos="0" relativeHeight="251719693" behindDoc="0" locked="0" layoutInCell="1" allowOverlap="1" wp14:anchorId="608A6A7A" wp14:editId="36294460">
                <wp:simplePos x="0" y="0"/>
                <wp:positionH relativeFrom="page">
                  <wp:posOffset>5214620</wp:posOffset>
                </wp:positionH>
                <wp:positionV relativeFrom="page">
                  <wp:posOffset>8140700</wp:posOffset>
                </wp:positionV>
                <wp:extent cx="1864360" cy="1155700"/>
                <wp:effectExtent l="0" t="0" r="0" b="12700"/>
                <wp:wrapTight wrapText="bothSides">
                  <wp:wrapPolygon edited="0">
                    <wp:start x="294" y="0"/>
                    <wp:lineTo x="294" y="21363"/>
                    <wp:lineTo x="20894" y="21363"/>
                    <wp:lineTo x="20894" y="0"/>
                    <wp:lineTo x="294" y="0"/>
                  </wp:wrapPolygon>
                </wp:wrapTight>
                <wp:docPr id="5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1F32F2C" w14:textId="77777777" w:rsidR="009835CA" w:rsidRPr="0055424B" w:rsidRDefault="009835CA" w:rsidP="0055424B">
                            <w:pPr>
                              <w:pStyle w:val="BodyText2"/>
                              <w:rPr>
                                <w:szCs w:val="20"/>
                              </w:rPr>
                            </w:pPr>
                            <w:r w:rsidRPr="0055424B">
                              <w:rPr>
                                <w:szCs w:val="20"/>
                              </w:rPr>
                              <w:t>Danielle R. and Susan led a class-wide reading of a President’s Day-themed Scholastic Weekly Reader with Mrs. Vasquez’s second-grade bilingual students.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3" type="#_x0000_t202" style="position:absolute;margin-left:410.6pt;margin-top:641pt;width:146.8pt;height:91pt;z-index:2517196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" mv:complextextbox="1" filled="f" stroked="f">
                <v:textbox inset=",0,,0">
                  <w:txbxContent>
                    <w:p w14:paraId="41F32F2C" w14:textId="77777777" w:rsidR="009835CA" w:rsidRPr="0055424B" w:rsidRDefault="009835CA" w:rsidP="0055424B">
                      <w:pPr>
                        <w:pStyle w:val="BodyText2"/>
                        <w:rPr>
                          <w:szCs w:val="20"/>
                        </w:rPr>
                      </w:pPr>
                      <w:r w:rsidRPr="0055424B">
                        <w:rPr>
                          <w:szCs w:val="20"/>
                        </w:rPr>
                        <w:t>Danielle R. and Susan led a class-wide reading of a President’s Day-themed Scholastic Weekly Reader with Mrs. Vasquez’s second-grade bilingual students.</w:t>
                      </w:r>
                    </w:p>
                  </w:txbxContent>
                </v:textbox>
                <w10:wrap type="tight" anchorx="page" anchory="page"/>
              </v:shape>
            </w:pict>
          </mc:Fallback>
        </mc:AlternateContent>
      </w:r>
      <w:r w:rsidR="0055424B">
        <w:rPr>
          <w:noProof/>
        </w:rPr>
        <mc:AlternateContent>
          <mc:Choice Requires="wps">
            <w:drawing>
              <wp:anchor distT="0" distB="0" distL="114300" distR="114300" simplePos="0" relativeHeight="251699201" behindDoc="0" locked="0" layoutInCell="0" allowOverlap="1" wp14:anchorId="28EFF876" wp14:editId="26D3BFDE">
                <wp:simplePos x="0" y="0"/>
                <wp:positionH relativeFrom="page">
                  <wp:posOffset>5102860</wp:posOffset>
                </wp:positionH>
                <wp:positionV relativeFrom="page">
                  <wp:posOffset>990600</wp:posOffset>
                </wp:positionV>
                <wp:extent cx="2212340" cy="3162300"/>
                <wp:effectExtent l="0" t="0" r="0" b="12700"/>
                <wp:wrapTight wrapText="bothSides">
                  <wp:wrapPolygon edited="0">
                    <wp:start x="248" y="0"/>
                    <wp:lineTo x="248" y="21513"/>
                    <wp:lineTo x="21079" y="21513"/>
                    <wp:lineTo x="21079" y="0"/>
                    <wp:lineTo x="248" y="0"/>
                  </wp:wrapPolygon>
                </wp:wrapTight>
                <wp:docPr id="3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31623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90A7D6B" w14:textId="77777777" w:rsidR="009835CA" w:rsidRPr="0055424B" w:rsidRDefault="009835CA" w:rsidP="00B8368D">
                            <w:pPr>
                              <w:rPr>
                                <w:color w:val="45A5DC" w:themeColor="accent1"/>
                                <w:sz w:val="28"/>
                              </w:rPr>
                            </w:pPr>
                            <w:r w:rsidRPr="0055424B">
                              <w:rPr>
                                <w:color w:val="45A5DC" w:themeColor="accent1"/>
                              </w:rPr>
                              <w:t>On this past Monday, February 18</w:t>
                            </w:r>
                            <w:r w:rsidRPr="0055424B">
                              <w:rPr>
                                <w:color w:val="45A5DC" w:themeColor="accent1"/>
                                <w:vertAlign w:val="superscript"/>
                              </w:rPr>
                              <w:t>th</w:t>
                            </w:r>
                            <w:r w:rsidRPr="0055424B">
                              <w:rPr>
                                <w:color w:val="45A5DC" w:themeColor="accent1"/>
                              </w:rPr>
                              <w:t>, Robbins Elementary School was closed in honor of President’s Day. However, during the previous week, many teachers and students at the school celebrated this special day with many activities commemorating our nation’s leaders, both past and present. Some of Dr. Pan’s students filled us in on how they celebrated President’s Day with their students.</w:t>
                            </w:r>
                            <w:r w:rsidRPr="0055424B">
                              <w:rPr>
                                <w:color w:val="45A5DC" w:themeColor="accent1"/>
                                <w:sz w:val="28"/>
                              </w:rPr>
                              <w:t xml:space="preserve"> </w:t>
                            </w:r>
                            <w:r w:rsidRPr="0055424B">
                              <w:rPr>
                                <w:color w:val="45A5DC" w:themeColor="accent1"/>
                              </w:rPr>
                              <w:t>Check out their answers below!</w:t>
                            </w:r>
                          </w:p>
                          <w:p w14:paraId="227A7812" w14:textId="77777777" w:rsidR="009835CA" w:rsidRPr="00301FC9" w:rsidRDefault="009835CA" w:rsidP="002F0162">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4" type="#_x0000_t202" style="position:absolute;margin-left:401.8pt;margin-top:78pt;width:174.2pt;height:249pt;z-index:251699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" mv:complextextbox="1" o:allowincell="f" filled="f" stroked="f">
                <v:textbox inset=",0,,0">
                  <w:txbxContent>
                    <w:p w14:paraId="790A7D6B" w14:textId="77777777" w:rsidR="009835CA" w:rsidRPr="0055424B" w:rsidRDefault="009835CA" w:rsidP="00B8368D">
                      <w:pPr>
                        <w:rPr>
                          <w:color w:val="45A5DC" w:themeColor="accent1"/>
                          <w:sz w:val="28"/>
                        </w:rPr>
                      </w:pPr>
                      <w:r w:rsidRPr="0055424B">
                        <w:rPr>
                          <w:color w:val="45A5DC" w:themeColor="accent1"/>
                        </w:rPr>
                        <w:t>On this past Monday, February 18</w:t>
                      </w:r>
                      <w:r w:rsidRPr="0055424B">
                        <w:rPr>
                          <w:color w:val="45A5DC" w:themeColor="accent1"/>
                          <w:vertAlign w:val="superscript"/>
                        </w:rPr>
                        <w:t>th</w:t>
                      </w:r>
                      <w:r w:rsidRPr="0055424B">
                        <w:rPr>
                          <w:color w:val="45A5DC" w:themeColor="accent1"/>
                        </w:rPr>
                        <w:t>, Robbins Elementary School was closed in honor of President’s Day. However, during the previous week, many teachers and students at the school celebrated this special day with many activities commemorating our nation’s leaders, both past and present. Some of Dr. Pan’s students filled us in on how they celebrated President’s Day with their students.</w:t>
                      </w:r>
                      <w:r w:rsidRPr="0055424B">
                        <w:rPr>
                          <w:color w:val="45A5DC" w:themeColor="accent1"/>
                          <w:sz w:val="28"/>
                        </w:rPr>
                        <w:t xml:space="preserve"> </w:t>
                      </w:r>
                      <w:r w:rsidRPr="0055424B">
                        <w:rPr>
                          <w:color w:val="45A5DC" w:themeColor="accent1"/>
                        </w:rPr>
                        <w:t>Check out their answers below!</w:t>
                      </w:r>
                    </w:p>
                    <w:p w14:paraId="227A7812" w14:textId="77777777" w:rsidR="009835CA" w:rsidRPr="00301FC9" w:rsidRDefault="009835CA" w:rsidP="002F0162">
                      <w:pPr>
                        <w:pStyle w:val="BodyText2"/>
                      </w:pPr>
                    </w:p>
                  </w:txbxContent>
                </v:textbox>
                <w10:wrap type="tight" anchorx="page" anchory="page"/>
              </v:shape>
            </w:pict>
          </mc:Fallback>
        </mc:AlternateContent>
      </w:r>
      <w:r w:rsidR="0055424B">
        <w:rPr>
          <w:noProof/>
        </w:rPr>
        <mc:AlternateContent>
          <mc:Choice Requires="wps">
            <w:drawing>
              <wp:anchor distT="0" distB="0" distL="114300" distR="114300" simplePos="0" relativeHeight="251705345" behindDoc="0" locked="0" layoutInCell="1" allowOverlap="1" wp14:anchorId="53A654CA" wp14:editId="567FD05B">
                <wp:simplePos x="0" y="0"/>
                <wp:positionH relativeFrom="page">
                  <wp:posOffset>5224780</wp:posOffset>
                </wp:positionH>
                <wp:positionV relativeFrom="page">
                  <wp:posOffset>6985000</wp:posOffset>
                </wp:positionV>
                <wp:extent cx="1864360" cy="1028700"/>
                <wp:effectExtent l="0" t="0" r="0" b="12700"/>
                <wp:wrapTight wrapText="bothSides">
                  <wp:wrapPolygon edited="0">
                    <wp:start x="294" y="0"/>
                    <wp:lineTo x="294" y="21333"/>
                    <wp:lineTo x="20894" y="21333"/>
                    <wp:lineTo x="20894" y="0"/>
                    <wp:lineTo x="294" y="0"/>
                  </wp:wrapPolygon>
                </wp:wrapTight>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6B9836B" w14:textId="77777777" w:rsidR="009835CA" w:rsidRPr="0055424B" w:rsidRDefault="009835CA" w:rsidP="0055424B">
                            <w:pPr>
                              <w:rPr>
                                <w:sz w:val="20"/>
                                <w:szCs w:val="20"/>
                              </w:rPr>
                            </w:pPr>
                            <w:r w:rsidRPr="0055424B">
                              <w:rPr>
                                <w:sz w:val="20"/>
                                <w:szCs w:val="20"/>
                              </w:rPr>
                              <w:t xml:space="preserve">Allison and Valerie plan on reading a story to their students about George Washington in honor of President’s Day during their field experience this week. </w:t>
                            </w:r>
                          </w:p>
                          <w:p w14:paraId="05F382C8" w14:textId="77777777" w:rsidR="009835CA" w:rsidRPr="00301FC9" w:rsidRDefault="009835CA" w:rsidP="002F0162">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411.4pt;margin-top:550pt;width:146.8pt;height:81pt;z-index:251705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" mv:complextextbox="1" filled="f" stroked="f">
                <v:textbox inset=",0,,0">
                  <w:txbxContent>
                    <w:p w14:paraId="36B9836B" w14:textId="77777777" w:rsidR="009835CA" w:rsidRPr="0055424B" w:rsidRDefault="009835CA" w:rsidP="0055424B">
                      <w:pPr>
                        <w:rPr>
                          <w:sz w:val="20"/>
                          <w:szCs w:val="20"/>
                        </w:rPr>
                      </w:pPr>
                      <w:r w:rsidRPr="0055424B">
                        <w:rPr>
                          <w:sz w:val="20"/>
                          <w:szCs w:val="20"/>
                        </w:rPr>
                        <w:t xml:space="preserve">Allison and Valerie plan on reading a story to their students about George Washington in honor of President’s Day during their field experience this week. </w:t>
                      </w:r>
                    </w:p>
                    <w:p w14:paraId="05F382C8" w14:textId="77777777" w:rsidR="009835CA" w:rsidRPr="00301FC9" w:rsidRDefault="009835CA" w:rsidP="002F0162">
                      <w:pPr>
                        <w:pStyle w:val="BodyText2"/>
                      </w:pPr>
                    </w:p>
                  </w:txbxContent>
                </v:textbox>
                <w10:wrap type="tight" anchorx="page" anchory="page"/>
              </v:shape>
            </w:pict>
          </mc:Fallback>
        </mc:AlternateContent>
      </w:r>
      <w:r w:rsidR="0055424B">
        <w:rPr>
          <w:noProof/>
        </w:rPr>
        <mc:AlternateContent>
          <mc:Choice Requires="wps">
            <w:drawing>
              <wp:anchor distT="0" distB="0" distL="114300" distR="114300" simplePos="0" relativeHeight="251701249" behindDoc="0" locked="0" layoutInCell="1" allowOverlap="1" wp14:anchorId="04B3A1DE" wp14:editId="3F08B232">
                <wp:simplePos x="0" y="0"/>
                <wp:positionH relativeFrom="page">
                  <wp:posOffset>5214620</wp:posOffset>
                </wp:positionH>
                <wp:positionV relativeFrom="page">
                  <wp:posOffset>5105400</wp:posOffset>
                </wp:positionV>
                <wp:extent cx="2021840" cy="1714500"/>
                <wp:effectExtent l="0" t="0" r="0" b="12700"/>
                <wp:wrapTight wrapText="bothSides">
                  <wp:wrapPolygon edited="0">
                    <wp:start x="271" y="0"/>
                    <wp:lineTo x="271" y="21440"/>
                    <wp:lineTo x="20894" y="21440"/>
                    <wp:lineTo x="20894" y="0"/>
                    <wp:lineTo x="271" y="0"/>
                  </wp:wrapPolygon>
                </wp:wrapTight>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EEC878B" w14:textId="77777777" w:rsidR="009835CA" w:rsidRPr="0055424B" w:rsidRDefault="009835CA" w:rsidP="00B8368D">
                            <w:pPr>
                              <w:rPr>
                                <w:sz w:val="20"/>
                                <w:szCs w:val="20"/>
                              </w:rPr>
                            </w:pPr>
                            <w:r w:rsidRPr="0055424B">
                              <w:rPr>
                                <w:sz w:val="20"/>
                                <w:szCs w:val="20"/>
                              </w:rPr>
                              <w:t>Michelle D. and Kelly split Mrs. Soles’ second-grade bilingual class into two groups, in which one group read a book about George Washington and the other group read a book about Abraham Lincoln. Then, each group made fact sheets and paper dolls of both George Washington and Abraham Lincoln.</w:t>
                            </w:r>
                          </w:p>
                          <w:p w14:paraId="1318B4B1" w14:textId="77777777" w:rsidR="009835CA" w:rsidRPr="00301FC9" w:rsidRDefault="009835CA" w:rsidP="002F0162">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6" type="#_x0000_t202" style="position:absolute;margin-left:410.6pt;margin-top:402pt;width:159.2pt;height:135pt;z-index:251701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" mv:complextextbox="1" filled="f" stroked="f">
                <v:textbox inset=",0,,0">
                  <w:txbxContent>
                    <w:p w14:paraId="3EEC878B" w14:textId="77777777" w:rsidR="009835CA" w:rsidRPr="0055424B" w:rsidRDefault="009835CA" w:rsidP="00B8368D">
                      <w:pPr>
                        <w:rPr>
                          <w:sz w:val="20"/>
                          <w:szCs w:val="20"/>
                        </w:rPr>
                      </w:pPr>
                      <w:r w:rsidRPr="0055424B">
                        <w:rPr>
                          <w:sz w:val="20"/>
                          <w:szCs w:val="20"/>
                        </w:rPr>
                        <w:t>Michelle D. and Kelly split Mrs. Soles’ second-grade bilingual class into two groups, in which one group read a book about George Washington and the other group read a book about Abraham Lincoln. Then, each group made fact sheets and paper dolls of both George Washington and Abraham Lincoln.</w:t>
                      </w:r>
                    </w:p>
                    <w:p w14:paraId="1318B4B1" w14:textId="77777777" w:rsidR="009835CA" w:rsidRPr="00301FC9" w:rsidRDefault="009835CA" w:rsidP="002F0162">
                      <w:pPr>
                        <w:pStyle w:val="BodyText2"/>
                      </w:pPr>
                    </w:p>
                  </w:txbxContent>
                </v:textbox>
                <w10:wrap type="tight" anchorx="page" anchory="page"/>
              </v:shape>
            </w:pict>
          </mc:Fallback>
        </mc:AlternateContent>
      </w:r>
      <w:r w:rsidR="0055424B">
        <w:rPr>
          <w:noProof/>
        </w:rPr>
        <mc:AlternateContent>
          <mc:Choice Requires="wps">
            <w:drawing>
              <wp:anchor distT="0" distB="0" distL="114300" distR="114300" simplePos="0" relativeHeight="251702273" behindDoc="0" locked="0" layoutInCell="1" allowOverlap="1" wp14:anchorId="3B97DD01" wp14:editId="64948D81">
                <wp:simplePos x="0" y="0"/>
                <wp:positionH relativeFrom="page">
                  <wp:posOffset>5219700</wp:posOffset>
                </wp:positionH>
                <wp:positionV relativeFrom="page">
                  <wp:posOffset>4259580</wp:posOffset>
                </wp:positionV>
                <wp:extent cx="1869440" cy="658495"/>
                <wp:effectExtent l="0" t="0" r="0" b="1905"/>
                <wp:wrapTight wrapText="bothSides">
                  <wp:wrapPolygon edited="0">
                    <wp:start x="293" y="0"/>
                    <wp:lineTo x="293" y="20829"/>
                    <wp:lineTo x="20837" y="20829"/>
                    <wp:lineTo x="20837" y="0"/>
                    <wp:lineTo x="293" y="0"/>
                  </wp:wrapPolygon>
                </wp:wrapTigh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52EEA2D" w14:textId="77777777" w:rsidR="009835CA" w:rsidRPr="0055424B" w:rsidRDefault="009835CA" w:rsidP="00B8368D">
                            <w:pPr>
                              <w:rPr>
                                <w:sz w:val="20"/>
                                <w:szCs w:val="20"/>
                              </w:rPr>
                            </w:pPr>
                            <w:r w:rsidRPr="0055424B">
                              <w:rPr>
                                <w:sz w:val="20"/>
                                <w:szCs w:val="20"/>
                              </w:rPr>
                              <w:t>Jessica and Kathy read a book about the White House to Ms. Canals’ first-grade bilingual students.</w:t>
                            </w:r>
                          </w:p>
                          <w:p w14:paraId="03DA9DB6" w14:textId="77777777" w:rsidR="009835CA" w:rsidRDefault="009835CA"/>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7" type="#_x0000_t202" style="position:absolute;margin-left:411pt;margin-top:335.4pt;width:147.2pt;height:51.85pt;z-index:251702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" mv:complextextbox="1" filled="f" stroked="f">
                <v:textbox inset=",0,,0">
                  <w:txbxContent>
                    <w:p w14:paraId="552EEA2D" w14:textId="77777777" w:rsidR="009835CA" w:rsidRPr="0055424B" w:rsidRDefault="009835CA" w:rsidP="00B8368D">
                      <w:pPr>
                        <w:rPr>
                          <w:sz w:val="20"/>
                          <w:szCs w:val="20"/>
                        </w:rPr>
                      </w:pPr>
                      <w:r w:rsidRPr="0055424B">
                        <w:rPr>
                          <w:sz w:val="20"/>
                          <w:szCs w:val="20"/>
                        </w:rPr>
                        <w:t>Jessica and Kathy read a book about the White House to Ms. Canals’ first-grade bilingual students.</w:t>
                      </w:r>
                    </w:p>
                    <w:p w14:paraId="03DA9DB6" w14:textId="77777777" w:rsidR="009835CA" w:rsidRDefault="009835CA"/>
                  </w:txbxContent>
                </v:textbox>
                <w10:wrap type="tight" anchorx="page" anchory="page"/>
              </v:shape>
            </w:pict>
          </mc:Fallback>
        </mc:AlternateContent>
      </w:r>
      <w:r w:rsidR="004D4313">
        <w:rPr>
          <w:noProof/>
        </w:rPr>
        <mc:AlternateContent>
          <mc:Choice Requires="wps">
            <w:drawing>
              <wp:anchor distT="0" distB="0" distL="114300" distR="114300" simplePos="0" relativeHeight="251694081" behindDoc="0" locked="0" layoutInCell="1" allowOverlap="1" wp14:anchorId="703B80B1" wp14:editId="35C4F9EB">
                <wp:simplePos x="0" y="0"/>
                <wp:positionH relativeFrom="page">
                  <wp:posOffset>1346200</wp:posOffset>
                </wp:positionH>
                <wp:positionV relativeFrom="page">
                  <wp:posOffset>1188720</wp:posOffset>
                </wp:positionV>
                <wp:extent cx="3542030" cy="393065"/>
                <wp:effectExtent l="0" t="0" r="1270" b="5715"/>
                <wp:wrapTight wrapText="bothSides">
                  <wp:wrapPolygon edited="0">
                    <wp:start x="0" y="0"/>
                    <wp:lineTo x="21600" y="0"/>
                    <wp:lineTo x="21600" y="21600"/>
                    <wp:lineTo x="0" y="21600"/>
                    <wp:lineTo x="0" y="0"/>
                  </wp:wrapPolygon>
                </wp:wrapTight>
                <wp:docPr id="4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F3B7E9C" w14:textId="77777777" w:rsidR="009835CA" w:rsidRPr="000E4623" w:rsidRDefault="009835CA" w:rsidP="002F0162">
                            <w:pPr>
                              <w:rPr>
                                <w:color w:val="91BC2B" w:themeColor="accent2"/>
                                <w:sz w:val="20"/>
                              </w:rPr>
                            </w:pPr>
                            <w:r w:rsidRPr="000E4623">
                              <w:rPr>
                                <w:color w:val="91BC2B" w:themeColor="accent2"/>
                                <w:sz w:val="20"/>
                              </w:rPr>
                              <w:t>Continued from page 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8" type="#_x0000_t202" style="position:absolute;margin-left:106pt;margin-top:93.6pt;width:278.9pt;height:30.95pt;z-index:251694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eJxPkCAABf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" filled="f" stroked="f">
                <v:stroke o:forcedash="t"/>
                <v:textbox inset=",0,,0">
                  <w:txbxContent>
                    <w:p w14:paraId="2F3B7E9C" w14:textId="77777777" w:rsidR="009835CA" w:rsidRPr="000E4623" w:rsidRDefault="009835CA" w:rsidP="002F0162">
                      <w:pPr>
                        <w:rPr>
                          <w:color w:val="91BC2B" w:themeColor="accent2"/>
                          <w:sz w:val="20"/>
                        </w:rPr>
                      </w:pPr>
                      <w:r w:rsidRPr="000E4623">
                        <w:rPr>
                          <w:color w:val="91BC2B" w:themeColor="accent2"/>
                          <w:sz w:val="20"/>
                        </w:rPr>
                        <w:t>Continued from page 1</w:t>
                      </w:r>
                    </w:p>
                  </w:txbxContent>
                </v:textbox>
                <w10:wrap type="tight" anchorx="page" anchory="page"/>
              </v:shape>
            </w:pict>
          </mc:Fallback>
        </mc:AlternateContent>
      </w:r>
      <w:r w:rsidR="00EC4BD5">
        <w:rPr>
          <w:noProof/>
        </w:rPr>
        <w:drawing>
          <wp:anchor distT="0" distB="0" distL="114300" distR="114300" simplePos="0" relativeHeight="251713546" behindDoc="0" locked="0" layoutInCell="1" allowOverlap="1" wp14:anchorId="7C9FEBF1" wp14:editId="24E24DD0">
            <wp:simplePos x="0" y="0"/>
            <wp:positionH relativeFrom="page">
              <wp:posOffset>457200</wp:posOffset>
            </wp:positionH>
            <wp:positionV relativeFrom="page">
              <wp:posOffset>952500</wp:posOffset>
            </wp:positionV>
            <wp:extent cx="977900" cy="711200"/>
            <wp:effectExtent l="0" t="0" r="0" b="0"/>
            <wp:wrapTight wrapText="bothSides">
              <wp:wrapPolygon edited="0">
                <wp:start x="7855" y="2314"/>
                <wp:lineTo x="5610" y="3857"/>
                <wp:lineTo x="0" y="12343"/>
                <wp:lineTo x="0" y="15429"/>
                <wp:lineTo x="2805" y="18514"/>
                <wp:lineTo x="3366" y="18514"/>
                <wp:lineTo x="6171" y="18514"/>
                <wp:lineTo x="14587" y="18514"/>
                <wp:lineTo x="19636" y="16971"/>
                <wp:lineTo x="20197" y="11571"/>
                <wp:lineTo x="17392" y="6171"/>
                <wp:lineTo x="13465" y="2314"/>
                <wp:lineTo x="7855" y="2314"/>
              </wp:wrapPolygon>
            </wp:wrapTight>
            <wp:docPr id="4" name="Picture 3" descr=":nfc12 photos:42-15728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c12 photos:42-15728842.png"/>
                    <pic:cNvPicPr>
                      <a:picLocks noChangeAspect="1" noChangeArrowheads="1"/>
                    </pic:cNvPicPr>
                  </pic:nvPicPr>
                  <pic:blipFill>
                    <a:blip r:embed="rId9"/>
                    <a:srcRect t="18182" b="9091"/>
                    <a:stretch>
                      <a:fillRect/>
                    </a:stretch>
                  </pic:blipFill>
                  <pic:spPr bwMode="auto">
                    <a:xfrm>
                      <a:off x="0" y="0"/>
                      <a:ext cx="977900" cy="711200"/>
                    </a:xfrm>
                    <a:prstGeom prst="rect">
                      <a:avLst/>
                    </a:prstGeom>
                    <a:noFill/>
                    <a:ln w="9525">
                      <a:noFill/>
                      <a:miter lim="800000"/>
                      <a:headEnd/>
                      <a:tailEnd/>
                    </a:ln>
                  </pic:spPr>
                </pic:pic>
              </a:graphicData>
            </a:graphic>
          </wp:anchor>
        </w:drawing>
      </w:r>
      <w:r w:rsidR="004D4313">
        <w:rPr>
          <w:noProof/>
        </w:rPr>
        <mc:AlternateContent>
          <mc:Choice Requires="wps">
            <w:drawing>
              <wp:anchor distT="0" distB="0" distL="114300" distR="114300" simplePos="0" relativeHeight="251668481" behindDoc="0" locked="0" layoutInCell="0" allowOverlap="1" wp14:anchorId="05BCA585" wp14:editId="3126A3CD">
                <wp:simplePos x="0" y="0"/>
                <wp:positionH relativeFrom="page">
                  <wp:posOffset>5029200</wp:posOffset>
                </wp:positionH>
                <wp:positionV relativeFrom="page">
                  <wp:posOffset>914400</wp:posOffset>
                </wp:positionV>
                <wp:extent cx="2286000" cy="8686800"/>
                <wp:effectExtent l="0" t="0" r="0" b="0"/>
                <wp:wrapTight wrapText="bothSides">
                  <wp:wrapPolygon edited="0">
                    <wp:start x="-90" y="0"/>
                    <wp:lineTo x="-90" y="21526"/>
                    <wp:lineTo x="21690" y="21526"/>
                    <wp:lineTo x="21690" y="0"/>
                    <wp:lineTo x="-90" y="0"/>
                  </wp:wrapPolygon>
                </wp:wrapTight>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6868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96pt;margin-top:1in;width:180pt;height:684pt;z-index:251668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" o:allowincell="f" fillcolor="#d9ecf8 [660]" stroked="f" strokecolor="white [3212]" strokeweight="1pt">
                <v:shadow opacity="22938f" mv:blur="38100f" offset="0,2pt"/>
                <v:textbox inset=",7.2pt,,7.2pt"/>
                <w10:wrap type="tight" anchorx="page" anchory="page"/>
              </v:rect>
            </w:pict>
          </mc:Fallback>
        </mc:AlternateContent>
      </w:r>
      <w:r w:rsidR="009835CA" w:rsidRPr="009835CA">
        <w:rPr>
          <w:noProof/>
        </w:rPr>
        <w:t xml:space="preserve"> </w:t>
      </w:r>
    </w:p>
    <w:p w14:paraId="09FBD557" w14:textId="7BD91305" w:rsidR="002F0162" w:rsidRDefault="00A90C5A">
      <w:r>
        <w:rPr>
          <w:noProof/>
        </w:rPr>
        <w:drawing>
          <wp:anchor distT="0" distB="0" distL="114300" distR="114300" simplePos="0" relativeHeight="251726861" behindDoc="0" locked="0" layoutInCell="1" allowOverlap="1" wp14:anchorId="4B13A65C" wp14:editId="673CA47F">
            <wp:simplePos x="0" y="0"/>
            <wp:positionH relativeFrom="page">
              <wp:posOffset>443230</wp:posOffset>
            </wp:positionH>
            <wp:positionV relativeFrom="page">
              <wp:posOffset>6667500</wp:posOffset>
            </wp:positionV>
            <wp:extent cx="4659630" cy="2514600"/>
            <wp:effectExtent l="0" t="0" r="0" b="0"/>
            <wp:wrapThrough wrapText="bothSides">
              <wp:wrapPolygon edited="0">
                <wp:start x="0" y="0"/>
                <wp:lineTo x="0" y="21382"/>
                <wp:lineTo x="21429" y="21382"/>
                <wp:lineTo x="21429" y="0"/>
                <wp:lineTo x="0" y="0"/>
              </wp:wrapPolygon>
            </wp:wrapThrough>
            <wp:docPr id="26" name="Picture 26" descr="Macintosh HD:Users:cjoannidis:Desktop:Screen Shot 2013-02-21 at 2.37.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joannidis:Desktop:Screen Shot 2013-02-21 at 2.37.38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6744" b="13441"/>
                    <a:stretch/>
                  </pic:blipFill>
                  <pic:spPr bwMode="auto">
                    <a:xfrm>
                      <a:off x="0" y="0"/>
                      <a:ext cx="4659630"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7885" behindDoc="0" locked="0" layoutInCell="1" allowOverlap="1" wp14:anchorId="4C2E6270" wp14:editId="51BBA30C">
                <wp:simplePos x="0" y="0"/>
                <wp:positionH relativeFrom="page">
                  <wp:posOffset>711200</wp:posOffset>
                </wp:positionH>
                <wp:positionV relativeFrom="page">
                  <wp:posOffset>6337300</wp:posOffset>
                </wp:positionV>
                <wp:extent cx="4013200" cy="482600"/>
                <wp:effectExtent l="0" t="0" r="0" b="0"/>
                <wp:wrapThrough wrapText="bothSides">
                  <wp:wrapPolygon edited="0">
                    <wp:start x="137" y="0"/>
                    <wp:lineTo x="137" y="20463"/>
                    <wp:lineTo x="21327" y="20463"/>
                    <wp:lineTo x="21327" y="0"/>
                    <wp:lineTo x="137" y="0"/>
                  </wp:wrapPolygon>
                </wp:wrapThrough>
                <wp:docPr id="28" name="Text Box 28"/>
                <wp:cNvGraphicFramePr/>
                <a:graphic xmlns:a="http://schemas.openxmlformats.org/drawingml/2006/main">
                  <a:graphicData uri="http://schemas.microsoft.com/office/word/2010/wordprocessingShape">
                    <wps:wsp>
                      <wps:cNvSpPr txBox="1"/>
                      <wps:spPr>
                        <a:xfrm>
                          <a:off x="0" y="0"/>
                          <a:ext cx="4013200" cy="482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461AFE" w14:textId="15C66F50" w:rsidR="00A90C5A" w:rsidRPr="00A90C5A" w:rsidRDefault="00A90C5A">
                            <w:pPr>
                              <w:rPr>
                                <w:color w:val="45A5DC" w:themeColor="accent1"/>
                                <w:sz w:val="32"/>
                                <w:szCs w:val="32"/>
                              </w:rPr>
                            </w:pPr>
                            <w:r w:rsidRPr="00A90C5A">
                              <w:rPr>
                                <w:color w:val="45A5DC" w:themeColor="accent1"/>
                                <w:sz w:val="32"/>
                                <w:szCs w:val="32"/>
                              </w:rPr>
                              <w:t>Dr. Pan’s Students’ Favorite Fairy 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59" type="#_x0000_t202" style="position:absolute;margin-left:56pt;margin-top:499pt;width:316pt;height:38pt;z-index:25172788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" mv:complextextbox="1" filled="f" stroked="f">
                <v:textbox>
                  <w:txbxContent>
                    <w:p w14:paraId="35461AFE" w14:textId="15C66F50" w:rsidR="00A90C5A" w:rsidRPr="00A90C5A" w:rsidRDefault="00A90C5A">
                      <w:pPr>
                        <w:rPr>
                          <w:color w:val="45A5DC" w:themeColor="accent1"/>
                          <w:sz w:val="32"/>
                          <w:szCs w:val="32"/>
                        </w:rPr>
                      </w:pPr>
                      <w:r w:rsidRPr="00A90C5A">
                        <w:rPr>
                          <w:color w:val="45A5DC" w:themeColor="accent1"/>
                          <w:sz w:val="32"/>
                          <w:szCs w:val="32"/>
                        </w:rPr>
                        <w:t>Dr. Pan’s Students’ Favorite Fairy Tales</w:t>
                      </w:r>
                    </w:p>
                  </w:txbxContent>
                </v:textbox>
                <w10:wrap type="through" anchorx="page" anchory="page"/>
              </v:shape>
            </w:pict>
          </mc:Fallback>
        </mc:AlternateContent>
      </w:r>
      <w:r>
        <w:rPr>
          <w:noProof/>
        </w:rPr>
        <mc:AlternateContent>
          <mc:Choice Requires="wps">
            <w:drawing>
              <wp:anchor distT="0" distB="0" distL="114300" distR="114300" simplePos="0" relativeHeight="251716621" behindDoc="0" locked="0" layoutInCell="1" allowOverlap="1" wp14:anchorId="27B4A741" wp14:editId="5170F285">
                <wp:simplePos x="0" y="0"/>
                <wp:positionH relativeFrom="page">
                  <wp:posOffset>521970</wp:posOffset>
                </wp:positionH>
                <wp:positionV relativeFrom="page">
                  <wp:posOffset>1581785</wp:posOffset>
                </wp:positionV>
                <wp:extent cx="4580890" cy="4628515"/>
                <wp:effectExtent l="0" t="0" r="0" b="19685"/>
                <wp:wrapNone/>
                <wp:docPr id="587"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462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7852E68" w14:textId="66069399" w:rsidR="009835CA" w:rsidRDefault="009835CA" w:rsidP="00FF7388">
                            <w:pPr>
                              <w:pStyle w:val="BodyText"/>
                              <w:ind w:firstLine="720"/>
                            </w:pPr>
                            <w:r>
                              <w:t xml:space="preserve">Susan </w:t>
                            </w:r>
                            <w:proofErr w:type="spellStart"/>
                            <w:r>
                              <w:t>DaQuila</w:t>
                            </w:r>
                            <w:proofErr w:type="spellEnd"/>
                            <w:r>
                              <w:t xml:space="preserve"> and Danielle R. had a great first day experience. Susan informed us that, “I thought our first day went wonderfully! Our co-operating teacher is so welcoming and has allowed us to interact and work with our students so much already!”</w:t>
                            </w:r>
                          </w:p>
                          <w:p w14:paraId="7B315738" w14:textId="3B521549" w:rsidR="009835CA" w:rsidRDefault="009835CA" w:rsidP="001D0A8F">
                            <w:pPr>
                              <w:pStyle w:val="BodyText"/>
                              <w:ind w:firstLine="720"/>
                            </w:pPr>
                            <w:r>
                              <w:t>By the end of the first two weeks of practicum experience, each of us will already have completed our “All About Me” book lessons and activities, as well as receive our unit topics from our co-operating teachers. We are all already working hard and making the most of our experience at Robbins Elementary. Keep up the good work, everyone! This will surely be a valuable experience for all of us.</w:t>
                            </w:r>
                          </w:p>
                          <w:p w14:paraId="48BBBA95" w14:textId="64F1CB0E" w:rsidR="009835CA" w:rsidRDefault="009835CA" w:rsidP="001D0A8F">
                            <w:pPr>
                              <w:pStyle w:val="BodyText"/>
                              <w:rPr>
                                <w:sz w:val="28"/>
                                <w:szCs w:val="28"/>
                              </w:rPr>
                            </w:pPr>
                            <w:r w:rsidRPr="001D0A8F">
                              <w:rPr>
                                <w:sz w:val="28"/>
                                <w:szCs w:val="28"/>
                              </w:rPr>
                              <w:t>Where we are at Robbins Elementary:</w:t>
                            </w:r>
                          </w:p>
                          <w:p w14:paraId="1C0EF9E4" w14:textId="77777777" w:rsidR="009835CA" w:rsidRPr="001D0A8F" w:rsidRDefault="009835CA" w:rsidP="001D0A8F">
                            <w:pPr>
                              <w:jc w:val="center"/>
                            </w:pPr>
                            <w:r w:rsidRPr="001D0A8F">
                              <w:t>Jessie and Kathy – Ms. Canals’ bilingual first grade</w:t>
                            </w:r>
                          </w:p>
                          <w:p w14:paraId="05955E9F" w14:textId="77777777" w:rsidR="009835CA" w:rsidRPr="001D0A8F" w:rsidRDefault="009835CA" w:rsidP="001D0A8F">
                            <w:pPr>
                              <w:jc w:val="center"/>
                            </w:pPr>
                            <w:r w:rsidRPr="001D0A8F">
                              <w:t xml:space="preserve">Michelle S. and Sabrina– Ms. </w:t>
                            </w:r>
                            <w:proofErr w:type="spellStart"/>
                            <w:r w:rsidRPr="001D0A8F">
                              <w:t>Ayling’s</w:t>
                            </w:r>
                            <w:proofErr w:type="spellEnd"/>
                            <w:r w:rsidRPr="001D0A8F">
                              <w:t xml:space="preserve"> first grade</w:t>
                            </w:r>
                          </w:p>
                          <w:p w14:paraId="4E5BB57B" w14:textId="77777777" w:rsidR="009835CA" w:rsidRPr="001D0A8F" w:rsidRDefault="009835CA" w:rsidP="001D0A8F">
                            <w:pPr>
                              <w:jc w:val="center"/>
                            </w:pPr>
                            <w:r w:rsidRPr="001D0A8F">
                              <w:t xml:space="preserve">Heather and Bianca – Ms. </w:t>
                            </w:r>
                            <w:proofErr w:type="spellStart"/>
                            <w:r w:rsidRPr="001D0A8F">
                              <w:t>Tindall’s</w:t>
                            </w:r>
                            <w:proofErr w:type="spellEnd"/>
                            <w:r w:rsidRPr="001D0A8F">
                              <w:t xml:space="preserve"> first grade</w:t>
                            </w:r>
                          </w:p>
                          <w:p w14:paraId="2F4E009C" w14:textId="77777777" w:rsidR="009835CA" w:rsidRPr="001D0A8F" w:rsidRDefault="009835CA" w:rsidP="001D0A8F">
                            <w:pPr>
                              <w:jc w:val="center"/>
                            </w:pPr>
                            <w:proofErr w:type="spellStart"/>
                            <w:r w:rsidRPr="001D0A8F">
                              <w:t>Bryanna</w:t>
                            </w:r>
                            <w:proofErr w:type="spellEnd"/>
                            <w:r w:rsidRPr="001D0A8F">
                              <w:t xml:space="preserve"> and Christine – Mrs. Masterson’s second grade</w:t>
                            </w:r>
                          </w:p>
                          <w:p w14:paraId="5E7A1ABD" w14:textId="77777777" w:rsidR="009835CA" w:rsidRPr="001D0A8F" w:rsidRDefault="009835CA" w:rsidP="001D0A8F">
                            <w:pPr>
                              <w:jc w:val="center"/>
                            </w:pPr>
                            <w:r w:rsidRPr="001D0A8F">
                              <w:t>Susan and Danielle R. – Ms. Vasquez’s bilingual second grade</w:t>
                            </w:r>
                          </w:p>
                          <w:p w14:paraId="0D60BC19" w14:textId="77777777" w:rsidR="009835CA" w:rsidRPr="001D0A8F" w:rsidRDefault="009835CA" w:rsidP="001D0A8F">
                            <w:pPr>
                              <w:jc w:val="center"/>
                            </w:pPr>
                            <w:r w:rsidRPr="001D0A8F">
                              <w:t>Michelle D. and Kelly – Ms. Soles’ bilingual second grade</w:t>
                            </w:r>
                          </w:p>
                          <w:p w14:paraId="531CD316" w14:textId="77777777" w:rsidR="009835CA" w:rsidRPr="001D0A8F" w:rsidRDefault="009835CA" w:rsidP="001D0A8F">
                            <w:pPr>
                              <w:jc w:val="center"/>
                            </w:pPr>
                            <w:r w:rsidRPr="001D0A8F">
                              <w:t>Ashley and Danielle – Ms. Estrada’s bilingual third grade</w:t>
                            </w:r>
                          </w:p>
                          <w:p w14:paraId="2B07CBA1" w14:textId="4F241431" w:rsidR="009835CA" w:rsidRPr="001D0A8F" w:rsidRDefault="009835CA" w:rsidP="001D0A8F">
                            <w:pPr>
                              <w:jc w:val="center"/>
                            </w:pPr>
                            <w:r w:rsidRPr="001D0A8F">
                              <w:t>Allison and Valerie – Ms. Delgado’s third grade</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1" o:spid="_x0000_s1060" type="#_x0000_t202" style="position:absolute;margin-left:41.1pt;margin-top:124.55pt;width:360.7pt;height:364.45pt;z-index:2517166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" mv:complextextbox="1" filled="f" stroked="f">
                <v:textbox inset=",0,,0">
                  <w:txbxContent>
                    <w:p w14:paraId="27852E68" w14:textId="66069399" w:rsidR="009835CA" w:rsidRDefault="009835CA" w:rsidP="00FF7388">
                      <w:pPr>
                        <w:pStyle w:val="BodyText"/>
                        <w:ind w:firstLine="720"/>
                      </w:pPr>
                      <w:r>
                        <w:t xml:space="preserve">Susan </w:t>
                      </w:r>
                      <w:proofErr w:type="spellStart"/>
                      <w:r>
                        <w:t>DaQuila</w:t>
                      </w:r>
                      <w:proofErr w:type="spellEnd"/>
                      <w:r>
                        <w:t xml:space="preserve"> and Danielle R. had a great first day experience. Susan informed us that, “I thought our first day went wonderfully! Our co-operating teacher is so welcoming and has allowed us to interact and work with our students so much already!”</w:t>
                      </w:r>
                    </w:p>
                    <w:p w14:paraId="7B315738" w14:textId="3B521549" w:rsidR="009835CA" w:rsidRDefault="009835CA" w:rsidP="001D0A8F">
                      <w:pPr>
                        <w:pStyle w:val="BodyText"/>
                        <w:ind w:firstLine="720"/>
                      </w:pPr>
                      <w:r>
                        <w:t>By the end of the first two weeks of practicum experience, each of us will already have completed our “All About Me” book lessons and activities, as well as receive our unit topics from our co-operating teachers. We are all already working hard and making the most of our experience at Robbins Elementary. Keep up the good work, everyone! This will surely be a valuable experience for all of us.</w:t>
                      </w:r>
                    </w:p>
                    <w:p w14:paraId="48BBBA95" w14:textId="64F1CB0E" w:rsidR="009835CA" w:rsidRDefault="009835CA" w:rsidP="001D0A8F">
                      <w:pPr>
                        <w:pStyle w:val="BodyText"/>
                        <w:rPr>
                          <w:sz w:val="28"/>
                          <w:szCs w:val="28"/>
                        </w:rPr>
                      </w:pPr>
                      <w:r w:rsidRPr="001D0A8F">
                        <w:rPr>
                          <w:sz w:val="28"/>
                          <w:szCs w:val="28"/>
                        </w:rPr>
                        <w:t>Where we are at Robbins Elementary:</w:t>
                      </w:r>
                    </w:p>
                    <w:p w14:paraId="1C0EF9E4" w14:textId="77777777" w:rsidR="009835CA" w:rsidRPr="001D0A8F" w:rsidRDefault="009835CA" w:rsidP="001D0A8F">
                      <w:pPr>
                        <w:jc w:val="center"/>
                      </w:pPr>
                      <w:r w:rsidRPr="001D0A8F">
                        <w:t>Jessie and Kathy – Ms. Canals’ bilingual first grade</w:t>
                      </w:r>
                    </w:p>
                    <w:p w14:paraId="05955E9F" w14:textId="77777777" w:rsidR="009835CA" w:rsidRPr="001D0A8F" w:rsidRDefault="009835CA" w:rsidP="001D0A8F">
                      <w:pPr>
                        <w:jc w:val="center"/>
                      </w:pPr>
                      <w:r w:rsidRPr="001D0A8F">
                        <w:t xml:space="preserve">Michelle S. and Sabrina– Ms. </w:t>
                      </w:r>
                      <w:proofErr w:type="spellStart"/>
                      <w:r w:rsidRPr="001D0A8F">
                        <w:t>Ayling’s</w:t>
                      </w:r>
                      <w:proofErr w:type="spellEnd"/>
                      <w:r w:rsidRPr="001D0A8F">
                        <w:t xml:space="preserve"> first grade</w:t>
                      </w:r>
                    </w:p>
                    <w:p w14:paraId="4E5BB57B" w14:textId="77777777" w:rsidR="009835CA" w:rsidRPr="001D0A8F" w:rsidRDefault="009835CA" w:rsidP="001D0A8F">
                      <w:pPr>
                        <w:jc w:val="center"/>
                      </w:pPr>
                      <w:r w:rsidRPr="001D0A8F">
                        <w:t xml:space="preserve">Heather and Bianca – Ms. </w:t>
                      </w:r>
                      <w:proofErr w:type="spellStart"/>
                      <w:r w:rsidRPr="001D0A8F">
                        <w:t>Tindall’s</w:t>
                      </w:r>
                      <w:proofErr w:type="spellEnd"/>
                      <w:r w:rsidRPr="001D0A8F">
                        <w:t xml:space="preserve"> first grade</w:t>
                      </w:r>
                    </w:p>
                    <w:p w14:paraId="2F4E009C" w14:textId="77777777" w:rsidR="009835CA" w:rsidRPr="001D0A8F" w:rsidRDefault="009835CA" w:rsidP="001D0A8F">
                      <w:pPr>
                        <w:jc w:val="center"/>
                      </w:pPr>
                      <w:proofErr w:type="spellStart"/>
                      <w:r w:rsidRPr="001D0A8F">
                        <w:t>Bryanna</w:t>
                      </w:r>
                      <w:proofErr w:type="spellEnd"/>
                      <w:r w:rsidRPr="001D0A8F">
                        <w:t xml:space="preserve"> and Christine – Mrs. Masterson’s second grade</w:t>
                      </w:r>
                    </w:p>
                    <w:p w14:paraId="5E7A1ABD" w14:textId="77777777" w:rsidR="009835CA" w:rsidRPr="001D0A8F" w:rsidRDefault="009835CA" w:rsidP="001D0A8F">
                      <w:pPr>
                        <w:jc w:val="center"/>
                      </w:pPr>
                      <w:r w:rsidRPr="001D0A8F">
                        <w:t>Susan and Danielle R. – Ms. Vasquez’s bilingual second grade</w:t>
                      </w:r>
                    </w:p>
                    <w:p w14:paraId="0D60BC19" w14:textId="77777777" w:rsidR="009835CA" w:rsidRPr="001D0A8F" w:rsidRDefault="009835CA" w:rsidP="001D0A8F">
                      <w:pPr>
                        <w:jc w:val="center"/>
                      </w:pPr>
                      <w:r w:rsidRPr="001D0A8F">
                        <w:t>Michelle D. and Kelly – Ms. Soles’ bilingual second grade</w:t>
                      </w:r>
                    </w:p>
                    <w:p w14:paraId="531CD316" w14:textId="77777777" w:rsidR="009835CA" w:rsidRPr="001D0A8F" w:rsidRDefault="009835CA" w:rsidP="001D0A8F">
                      <w:pPr>
                        <w:jc w:val="center"/>
                      </w:pPr>
                      <w:r w:rsidRPr="001D0A8F">
                        <w:t>Ashley and Danielle – Ms. Estrada’s bilingual third grade</w:t>
                      </w:r>
                    </w:p>
                    <w:p w14:paraId="2B07CBA1" w14:textId="4F241431" w:rsidR="009835CA" w:rsidRPr="001D0A8F" w:rsidRDefault="009835CA" w:rsidP="001D0A8F">
                      <w:pPr>
                        <w:jc w:val="center"/>
                      </w:pPr>
                      <w:r w:rsidRPr="001D0A8F">
                        <w:t>Allison and Valerie – Ms. Delgado’s third grade</w:t>
                      </w:r>
                    </w:p>
                  </w:txbxContent>
                </v:textbox>
                <w10:wrap anchorx="page" anchory="page"/>
              </v:shape>
            </w:pict>
          </mc:Fallback>
        </mc:AlternateContent>
      </w:r>
    </w:p>
    <w:sectPr w:rsidR="002F0162" w:rsidSect="002F0162">
      <w:headerReference w:type="even" r:id="rId16"/>
      <w:headerReference w:type="default" r:id="rId17"/>
      <w:footerReference w:type="even" r:id="rId18"/>
      <w:footerReference w:type="default" r:id="rId19"/>
      <w:headerReference w:type="first" r:id="rId20"/>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9962D5" w14:textId="77777777" w:rsidR="007D1497" w:rsidRDefault="007D1497">
      <w:r>
        <w:separator/>
      </w:r>
    </w:p>
  </w:endnote>
  <w:endnote w:type="continuationSeparator" w:id="0">
    <w:p w14:paraId="2103C237" w14:textId="77777777" w:rsidR="007D1497" w:rsidRDefault="007D1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300E6" w14:textId="77777777" w:rsidR="009835CA" w:rsidRDefault="009835CA">
    <w:pPr>
      <w:pStyle w:val="Footer"/>
    </w:pPr>
    <w:r>
      <w:rPr>
        <w:noProof/>
      </w:rPr>
      <mc:AlternateContent>
        <mc:Choice Requires="wps">
          <w:drawing>
            <wp:anchor distT="0" distB="0" distL="114300" distR="114300" simplePos="0" relativeHeight="251659281" behindDoc="0" locked="0" layoutInCell="1" allowOverlap="1" wp14:anchorId="72AF7CE7" wp14:editId="5157A4CD">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946E" w14:textId="77777777" w:rsidR="009835CA" w:rsidRPr="00C905DB" w:rsidRDefault="009835CA">
                          <w:pPr>
                            <w:rPr>
                              <w:rStyle w:val="PageNumber"/>
                            </w:rPr>
                          </w:pPr>
                          <w:r>
                            <w:fldChar w:fldCharType="begin"/>
                          </w:r>
                          <w:r>
                            <w:instrText xml:space="preserve"> PAGE  \* MERGEFORMAT </w:instrText>
                          </w:r>
                          <w:r>
                            <w:fldChar w:fldCharType="separate"/>
                          </w:r>
                          <w:r w:rsidR="007D1497" w:rsidRPr="007D1497">
                            <w:rPr>
                              <w:rStyle w:val="PageNumber"/>
                              <w:noProof/>
                            </w:rPr>
                            <w:t>4</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65"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BLECAACx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" filled="f" stroked="f">
              <v:textbox inset="0,0,0,0">
                <w:txbxContent>
                  <w:p w14:paraId="2DD1946E" w14:textId="77777777" w:rsidR="009835CA" w:rsidRPr="00C905DB" w:rsidRDefault="009835CA">
                    <w:pPr>
                      <w:rPr>
                        <w:rStyle w:val="PageNumber"/>
                      </w:rPr>
                    </w:pPr>
                    <w:r>
                      <w:fldChar w:fldCharType="begin"/>
                    </w:r>
                    <w:r>
                      <w:instrText xml:space="preserve"> PAGE  \* MERGEFORMAT </w:instrText>
                    </w:r>
                    <w:r>
                      <w:fldChar w:fldCharType="separate"/>
                    </w:r>
                    <w:r w:rsidR="007D1497" w:rsidRPr="007D1497">
                      <w:rPr>
                        <w:rStyle w:val="PageNumber"/>
                        <w:noProof/>
                      </w:rPr>
                      <w:t>4</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28FEB" w14:textId="77777777" w:rsidR="009835CA" w:rsidRDefault="009835CA">
    <w:pPr>
      <w:pStyle w:val="Footer"/>
    </w:pPr>
    <w:r>
      <w:rPr>
        <w:noProof/>
      </w:rPr>
      <mc:AlternateContent>
        <mc:Choice Requires="wps">
          <w:drawing>
            <wp:anchor distT="0" distB="0" distL="114300" distR="114300" simplePos="0" relativeHeight="251660305" behindDoc="0" locked="0" layoutInCell="1" allowOverlap="1" wp14:anchorId="2A5A221E" wp14:editId="5EDBA3FA">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29F24" w14:textId="77777777" w:rsidR="009835CA" w:rsidRPr="00C905DB" w:rsidRDefault="009835CA" w:rsidP="002F0162">
                          <w:pPr>
                            <w:jc w:val="right"/>
                            <w:rPr>
                              <w:rStyle w:val="PageNumber"/>
                            </w:rPr>
                          </w:pPr>
                          <w:r>
                            <w:fldChar w:fldCharType="begin"/>
                          </w:r>
                          <w:r>
                            <w:instrText xml:space="preserve"> PAGE  \* MERGEFORMAT </w:instrText>
                          </w:r>
                          <w:r>
                            <w:fldChar w:fldCharType="separate"/>
                          </w:r>
                          <w:r w:rsidR="007D1497" w:rsidRPr="007D1497">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66"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21LI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" filled="f" stroked="f">
              <v:textbox inset="0,0,0,0">
                <w:txbxContent>
                  <w:p w14:paraId="6F429F24" w14:textId="77777777" w:rsidR="009835CA" w:rsidRPr="00C905DB" w:rsidRDefault="009835CA" w:rsidP="002F0162">
                    <w:pPr>
                      <w:jc w:val="right"/>
                      <w:rPr>
                        <w:rStyle w:val="PageNumber"/>
                      </w:rPr>
                    </w:pPr>
                    <w:r>
                      <w:fldChar w:fldCharType="begin"/>
                    </w:r>
                    <w:r>
                      <w:instrText xml:space="preserve"> PAGE  \* MERGEFORMAT </w:instrText>
                    </w:r>
                    <w:r>
                      <w:fldChar w:fldCharType="separate"/>
                    </w:r>
                    <w:r w:rsidR="007D1497" w:rsidRPr="007D1497">
                      <w:rPr>
                        <w:rStyle w:val="PageNumber"/>
                        <w:noProof/>
                      </w:rPr>
                      <w:t>3</w:t>
                    </w:r>
                    <w:r>
                      <w:rPr>
                        <w:rStyle w:val="PageNumbe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3C22EF" w14:textId="77777777" w:rsidR="007D1497" w:rsidRDefault="007D1497">
      <w:r>
        <w:separator/>
      </w:r>
    </w:p>
  </w:footnote>
  <w:footnote w:type="continuationSeparator" w:id="0">
    <w:p w14:paraId="0DF15284" w14:textId="77777777" w:rsidR="007D1497" w:rsidRDefault="007D14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829EA" w14:textId="22D26588" w:rsidR="009835CA" w:rsidRDefault="009835CA">
    <w:pPr>
      <w:pStyle w:val="Header"/>
    </w:pPr>
    <w:r>
      <w:rPr>
        <w:noProof/>
      </w:rPr>
      <w:drawing>
        <wp:anchor distT="0" distB="0" distL="114300" distR="114300" simplePos="0" relativeHeight="251658244" behindDoc="0" locked="0" layoutInCell="0" allowOverlap="1" wp14:anchorId="17B678DE" wp14:editId="1E7CE273">
          <wp:simplePos x="0" y="0"/>
          <wp:positionH relativeFrom="page">
            <wp:posOffset>2895600</wp:posOffset>
          </wp:positionH>
          <wp:positionV relativeFrom="page">
            <wp:posOffset>469900</wp:posOffset>
          </wp:positionV>
          <wp:extent cx="2146300" cy="457200"/>
          <wp:effectExtent l="0" t="0" r="12700" b="0"/>
          <wp:wrapNone/>
          <wp:docPr id="6"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5" behindDoc="0" locked="0" layoutInCell="1" allowOverlap="1" wp14:anchorId="714A23B4" wp14:editId="73130C55">
              <wp:simplePos x="0" y="0"/>
              <wp:positionH relativeFrom="page">
                <wp:posOffset>5029200</wp:posOffset>
              </wp:positionH>
              <wp:positionV relativeFrom="page">
                <wp:posOffset>457200</wp:posOffset>
              </wp:positionV>
              <wp:extent cx="2286000" cy="448310"/>
              <wp:effectExtent l="0" t="0" r="0" b="889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1BB85EC2" w14:textId="4518BC89" w:rsidR="009835CA" w:rsidRDefault="009835CA" w:rsidP="002F0162">
                          <w:pPr>
                            <w:pStyle w:val="Header-Right"/>
                          </w:pPr>
                          <w:r>
                            <w:t>Friday, February 22nd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61"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" fillcolor="#91bc2b [3205]" stroked="f" strokecolor="white [3212]" strokeweight="1pt">
              <v:shadow opacity="22938f" mv:blur="38100f" offset="0,2pt"/>
              <v:textbox inset=",7.2pt,,7.2pt">
                <w:txbxContent>
                  <w:p w14:paraId="1BB85EC2" w14:textId="4518BC89" w:rsidR="009835CA" w:rsidRDefault="009835CA" w:rsidP="002F0162">
                    <w:pPr>
                      <w:pStyle w:val="Header-Right"/>
                    </w:pPr>
                    <w:r>
                      <w:t>Friday, February 22nd</w:t>
                    </w: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33B148B5" wp14:editId="7C8DD17E">
              <wp:simplePos x="0" y="0"/>
              <wp:positionH relativeFrom="page">
                <wp:posOffset>457200</wp:posOffset>
              </wp:positionH>
              <wp:positionV relativeFrom="page">
                <wp:posOffset>457200</wp:posOffset>
              </wp:positionV>
              <wp:extent cx="4563110" cy="448310"/>
              <wp:effectExtent l="0" t="0" r="8890" b="889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34498F7" w14:textId="47DDCF90" w:rsidR="009835CA" w:rsidRDefault="009835CA" w:rsidP="002F0162">
                          <w:pPr>
                            <w:pStyle w:val="Header"/>
                          </w:pPr>
                          <w:r>
                            <w:t>Welcome to Robbins Elementary!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62"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TmsGkDAACD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" o:allowincell="f" fillcolor="#ff7e00 [3215]" stroked="f" strokecolor="white [3212]" strokeweight="1pt">
              <v:shadow opacity="22938f" mv:blur="38100f" offset="0,2pt"/>
              <v:textbox inset=",7.2pt,,7.2pt">
                <w:txbxContent>
                  <w:p w14:paraId="334498F7" w14:textId="47DDCF90" w:rsidR="009835CA" w:rsidRDefault="009835CA" w:rsidP="002F0162">
                    <w:pPr>
                      <w:pStyle w:val="Header"/>
                    </w:pPr>
                    <w:r>
                      <w:t>Welcome to Robbins Elementary!</w:t>
                    </w:r>
                  </w:p>
                </w:txbxContent>
              </v:textbox>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A89B2" w14:textId="4CF83DCF" w:rsidR="009835CA" w:rsidRDefault="009835CA">
    <w:pPr>
      <w:pStyle w:val="Header"/>
    </w:pPr>
    <w:r>
      <w:rPr>
        <w:noProof/>
      </w:rPr>
      <mc:AlternateContent>
        <mc:Choice Requires="wps">
          <w:drawing>
            <wp:anchor distT="0" distB="0" distL="114300" distR="114300" simplePos="0" relativeHeight="251658246" behindDoc="0" locked="0" layoutInCell="0" allowOverlap="1" wp14:anchorId="2D146EE8" wp14:editId="4B070494">
              <wp:simplePos x="0" y="0"/>
              <wp:positionH relativeFrom="page">
                <wp:posOffset>457200</wp:posOffset>
              </wp:positionH>
              <wp:positionV relativeFrom="page">
                <wp:posOffset>457200</wp:posOffset>
              </wp:positionV>
              <wp:extent cx="2616200" cy="448310"/>
              <wp:effectExtent l="0" t="0" r="25400" b="342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D1936A1" w14:textId="74D9C7A7" w:rsidR="009835CA" w:rsidRDefault="009835CA" w:rsidP="002F0162">
                          <w:pPr>
                            <w:pStyle w:val="Header"/>
                          </w:pPr>
                          <w:r>
                            <w:t>Welcome to Robbins Elementary!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63" style="position:absolute;margin-left:36pt;margin-top:36pt;width:206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" o:allowincell="f" fillcolor="#ff7e00 [3215]" strokecolor="white [3212]" strokeweight="1pt">
              <v:shadow opacity="22938f" mv:blur="38100f" offset="0,2pt"/>
              <v:textbox inset=",7.2pt,,7.2pt">
                <w:txbxContent>
                  <w:p w14:paraId="2D1936A1" w14:textId="74D9C7A7" w:rsidR="009835CA" w:rsidRDefault="009835CA" w:rsidP="002F0162">
                    <w:pPr>
                      <w:pStyle w:val="Header"/>
                    </w:pPr>
                    <w:r>
                      <w:t>Welcome to Robbins Elementary!</w:t>
                    </w: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1799ABE1" wp14:editId="3663B366">
              <wp:simplePos x="0" y="0"/>
              <wp:positionH relativeFrom="page">
                <wp:posOffset>3073400</wp:posOffset>
              </wp:positionH>
              <wp:positionV relativeFrom="page">
                <wp:posOffset>457200</wp:posOffset>
              </wp:positionV>
              <wp:extent cx="4241800" cy="448310"/>
              <wp:effectExtent l="0" t="0" r="25400" b="342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44220B4" w14:textId="6382BA07" w:rsidR="009835CA" w:rsidRDefault="009835CA" w:rsidP="002F0162">
                          <w:pPr>
                            <w:pStyle w:val="Header-Right"/>
                          </w:pPr>
                          <w:r>
                            <w:t>Friday, February 22nd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64" style="position:absolute;margin-left:242pt;margin-top:36pt;width:334pt;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" fillcolor="#45a5dc [3204]" strokecolor="white [3212]" strokeweight="1pt">
              <v:shadow opacity="22938f" mv:blur="38100f" offset="0,2pt"/>
              <v:textbox style="mso-next-textbox:#Text Box 3" inset=",7.2pt,,7.2pt">
                <w:txbxContent>
                  <w:p w14:paraId="444220B4" w14:textId="6382BA07" w:rsidR="009835CA" w:rsidRDefault="009835CA" w:rsidP="002F0162">
                    <w:pPr>
                      <w:pStyle w:val="Header-Right"/>
                    </w:pPr>
                    <w:r>
                      <w:t>Friday, February 22nd</w:t>
                    </w:r>
                  </w:p>
                </w:txbxContent>
              </v:textbox>
              <w10:wrap anchorx="page" anchory="page"/>
            </v:rect>
          </w:pict>
        </mc:Fallback>
      </mc:AlternateContent>
    </w:r>
    <w:r>
      <w:rPr>
        <w:noProof/>
      </w:rPr>
      <w:drawing>
        <wp:anchor distT="0" distB="0" distL="114300" distR="114300" simplePos="0" relativeHeight="251658249" behindDoc="0" locked="0" layoutInCell="0" allowOverlap="1" wp14:anchorId="6F134DA4" wp14:editId="6A68118D">
          <wp:simplePos x="0" y="0"/>
          <wp:positionH relativeFrom="page">
            <wp:posOffset>3073400</wp:posOffset>
          </wp:positionH>
          <wp:positionV relativeFrom="page">
            <wp:posOffset>457200</wp:posOffset>
          </wp:positionV>
          <wp:extent cx="2057400" cy="457200"/>
          <wp:effectExtent l="0" t="0" r="0" b="0"/>
          <wp:wrapNone/>
          <wp:docPr id="10" name="Picture 1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057400" cy="457200"/>
                  </a:xfrm>
                  <a:prstGeom prst="rect">
                    <a:avLst/>
                  </a:prstGeom>
                  <a:noFill/>
                  <a:ln w="9525">
                    <a:noFill/>
                    <a:miter lim="800000"/>
                    <a:headEnd/>
                    <a:tailEnd/>
                  </a:ln>
                </pic:spPr>
              </pic:pic>
            </a:graphicData>
          </a:graphic>
          <wp14:sizeRelH relativeFrom="margin">
            <wp14:pctWidth>0</wp14:pctWidth>
          </wp14:sizeRelH>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1F1A6" w14:textId="77777777" w:rsidR="009835CA" w:rsidRDefault="009835CA">
    <w:pPr>
      <w:pStyle w:val="Header"/>
    </w:pPr>
    <w:r>
      <w:rPr>
        <w:noProof/>
      </w:rPr>
      <mc:AlternateContent>
        <mc:Choice Requires="wps">
          <w:drawing>
            <wp:anchor distT="0" distB="0" distL="114300" distR="114300" simplePos="0" relativeHeight="251658243" behindDoc="0" locked="0" layoutInCell="0" allowOverlap="1" wp14:anchorId="2B2E87D0" wp14:editId="331CEFCF">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d9ecf8 [660]"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7828A958" wp14:editId="4AF58A4E">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45a5dc [3204]"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48C7BD8F" wp14:editId="31BFEE04">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91bc2b [3205]"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2B1AEBD7" wp14:editId="42D66F85">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40" behindDoc="0" locked="0" layoutInCell="0" allowOverlap="1" wp14:anchorId="3781280B" wp14:editId="70EA08F5">
          <wp:simplePos x="685800" y="685800"/>
          <wp:positionH relativeFrom="page">
            <wp:posOffset>685800</wp:posOffset>
          </wp:positionH>
          <wp:positionV relativeFrom="page">
            <wp:posOffset>683895</wp:posOffset>
          </wp:positionV>
          <wp:extent cx="1828800" cy="1524000"/>
          <wp:effectExtent l="0" t="0" r="0" b="0"/>
          <wp:wrapNone/>
          <wp:docPr id="1"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abstractNum w:abstractNumId="11">
    <w:nsid w:val="250D2AA0"/>
    <w:multiLevelType w:val="hybridMultilevel"/>
    <w:tmpl w:val="C772E11A"/>
    <w:lvl w:ilvl="0" w:tplc="D384E82E">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2F0162"/>
    <w:rsid w:val="000572C4"/>
    <w:rsid w:val="001D0A8F"/>
    <w:rsid w:val="002F0162"/>
    <w:rsid w:val="00301209"/>
    <w:rsid w:val="00486FDD"/>
    <w:rsid w:val="004D2F2D"/>
    <w:rsid w:val="004D4313"/>
    <w:rsid w:val="0055424B"/>
    <w:rsid w:val="00554810"/>
    <w:rsid w:val="006D1BAE"/>
    <w:rsid w:val="00732AA0"/>
    <w:rsid w:val="007A0BF8"/>
    <w:rsid w:val="007D1497"/>
    <w:rsid w:val="008D4BC4"/>
    <w:rsid w:val="009835CA"/>
    <w:rsid w:val="009D4261"/>
    <w:rsid w:val="00A90C5A"/>
    <w:rsid w:val="00B8368D"/>
    <w:rsid w:val="00C97488"/>
    <w:rsid w:val="00D43D5D"/>
    <w:rsid w:val="00E6261E"/>
    <w:rsid w:val="00EC4BD5"/>
    <w:rsid w:val="00EE51EA"/>
    <w:rsid w:val="00FF738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A16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7" w:uiPriority="9" w:qFormat="1"/>
    <w:lsdException w:name="Body Text" w:uiPriority="99"/>
    <w:lsdException w:name="Body Text 2" w:uiPriority="99"/>
    <w:lsdException w:name="Hyperlink" w:uiPriority="99"/>
    <w:lsdException w:name="List Paragraph" w:uiPriority="34" w:qFormat="1"/>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p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paragraph" w:styleId="ListParagraph">
    <w:name w:val="List Paragraph"/>
    <w:basedOn w:val="Normal"/>
    <w:uiPriority w:val="34"/>
    <w:qFormat/>
    <w:rsid w:val="00B8368D"/>
    <w:pPr>
      <w:ind w:left="720"/>
      <w:contextualSpacing/>
    </w:pPr>
    <w:rPr>
      <w:rFonts w:ascii="Times New Roman" w:eastAsia="Cambria" w:hAnsi="Times New Roman" w:cs="Times New Roman"/>
    </w:rPr>
  </w:style>
  <w:style w:type="character" w:styleId="Hyperlink">
    <w:name w:val="Hyperlink"/>
    <w:basedOn w:val="DefaultParagraphFont"/>
    <w:uiPriority w:val="99"/>
    <w:unhideWhenUsed/>
    <w:rsid w:val="006D1BAE"/>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7" w:uiPriority="9" w:qFormat="1"/>
    <w:lsdException w:name="Body Text" w:uiPriority="99"/>
    <w:lsdException w:name="Body Text 2" w:uiPriority="99"/>
    <w:lsdException w:name="Hyperlink" w:uiPriority="99"/>
    <w:lsdException w:name="List Paragraph" w:uiPriority="34" w:qFormat="1"/>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p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paragraph" w:styleId="ListParagraph">
    <w:name w:val="List Paragraph"/>
    <w:basedOn w:val="Normal"/>
    <w:uiPriority w:val="34"/>
    <w:qFormat/>
    <w:rsid w:val="00B8368D"/>
    <w:pPr>
      <w:ind w:left="720"/>
      <w:contextualSpacing/>
    </w:pPr>
    <w:rPr>
      <w:rFonts w:ascii="Times New Roman" w:eastAsia="Cambria" w:hAnsi="Times New Roman" w:cs="Times New Roman"/>
    </w:rPr>
  </w:style>
  <w:style w:type="character" w:styleId="Hyperlink">
    <w:name w:val="Hyperlink"/>
    <w:basedOn w:val="DefaultParagraphFont"/>
    <w:uiPriority w:val="99"/>
    <w:unhideWhenUsed/>
    <w:rsid w:val="006D1B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1050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www.teachhub.com/teacher-joke-day" TargetMode="External"/><Relationship Id="rId13" Type="http://schemas.openxmlformats.org/officeDocument/2006/relationships/hyperlink" Target="http://www.teachhub.com/teacher-joke-day" TargetMode="External"/><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FF7E00"/>
      </a:dk2>
      <a:lt2>
        <a:srgbClr val="C0C7BC"/>
      </a:lt2>
      <a:accent1>
        <a:srgbClr val="45A5DC"/>
      </a:accent1>
      <a:accent2>
        <a:srgbClr val="91BC2B"/>
      </a:accent2>
      <a:accent3>
        <a:srgbClr val="FEB200"/>
      </a:accent3>
      <a:accent4>
        <a:srgbClr val="7A45DC"/>
      </a:accent4>
      <a:accent5>
        <a:srgbClr val="D045DC"/>
      </a:accent5>
      <a:accent6>
        <a:srgbClr val="CC0000"/>
      </a:accent6>
      <a:hlink>
        <a:srgbClr val="FF6600"/>
      </a:hlink>
      <a:folHlink>
        <a:srgbClr val="FEB200"/>
      </a:folHlink>
    </a:clrScheme>
    <a:fontScheme name="School Newsletter">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School Newsletter.dotx</Template>
  <TotalTime>29</TotalTime>
  <Pages>4</Pages>
  <Words>7</Words>
  <Characters>41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JOANNIDIS</dc:creator>
  <cp:keywords/>
  <dc:description/>
  <cp:lastModifiedBy>CHRISTINE JOANNIDIS</cp:lastModifiedBy>
  <cp:revision>7</cp:revision>
  <cp:lastPrinted>2007-08-23T15:27:00Z</cp:lastPrinted>
  <dcterms:created xsi:type="dcterms:W3CDTF">2013-02-20T22:19:00Z</dcterms:created>
  <dcterms:modified xsi:type="dcterms:W3CDTF">2013-02-21T19:42:00Z</dcterms:modified>
  <cp:category/>
</cp:coreProperties>
</file>